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76647" w14:textId="337EBFD8" w:rsidR="00F6423D" w:rsidRDefault="00F6423D" w:rsidP="00866984">
      <w:pPr>
        <w:pStyle w:val="NoSpacing"/>
        <w:jc w:val="center"/>
        <w:rPr>
          <w:noProof/>
          <w:sz w:val="48"/>
          <w:szCs w:val="48"/>
          <w:lang w:eastAsia="en-GB"/>
        </w:rPr>
      </w:pPr>
      <w:r w:rsidRPr="00866984">
        <w:rPr>
          <w:noProof/>
          <w:sz w:val="48"/>
          <w:szCs w:val="48"/>
          <w:lang w:eastAsia="en-GB"/>
        </w:rPr>
        <w:drawing>
          <wp:anchor distT="0" distB="0" distL="114300" distR="114300" simplePos="0" relativeHeight="251659264" behindDoc="1" locked="0" layoutInCell="1" allowOverlap="1" wp14:anchorId="0C543E1D" wp14:editId="16DF8354">
            <wp:simplePos x="0" y="0"/>
            <wp:positionH relativeFrom="column">
              <wp:posOffset>-609600</wp:posOffset>
            </wp:positionH>
            <wp:positionV relativeFrom="paragraph">
              <wp:posOffset>-466725</wp:posOffset>
            </wp:positionV>
            <wp:extent cx="7829550" cy="2228850"/>
            <wp:effectExtent l="19050" t="0" r="0" b="0"/>
            <wp:wrapNone/>
            <wp:docPr id="1" name="Picture 0" descr="2011 03 18_Tetsworth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03 18_Tetsworth_0231.jpg"/>
                    <pic:cNvPicPr/>
                  </pic:nvPicPr>
                  <pic:blipFill>
                    <a:blip r:embed="rId7" cstate="print">
                      <a:duotone>
                        <a:schemeClr val="bg2">
                          <a:shade val="45000"/>
                          <a:satMod val="135000"/>
                        </a:schemeClr>
                        <a:prstClr val="white"/>
                      </a:duotone>
                    </a:blip>
                    <a:srcRect t="35216" b="21921"/>
                    <a:stretch>
                      <a:fillRect/>
                    </a:stretch>
                  </pic:blipFill>
                  <pic:spPr>
                    <a:xfrm>
                      <a:off x="0" y="0"/>
                      <a:ext cx="7829550" cy="2228850"/>
                    </a:xfrm>
                    <a:prstGeom prst="rect">
                      <a:avLst/>
                    </a:prstGeom>
                  </pic:spPr>
                </pic:pic>
              </a:graphicData>
            </a:graphic>
          </wp:anchor>
        </w:drawing>
      </w:r>
      <w:r w:rsidR="00866984" w:rsidRPr="00866984">
        <w:rPr>
          <w:noProof/>
          <w:sz w:val="48"/>
          <w:szCs w:val="48"/>
          <w:lang w:eastAsia="en-GB"/>
        </w:rPr>
        <w:t xml:space="preserve">Annual Parish Meeting for Tetsworth Residents </w:t>
      </w:r>
      <w:r w:rsidRPr="00866984">
        <w:rPr>
          <w:noProof/>
          <w:sz w:val="48"/>
          <w:szCs w:val="48"/>
          <w:lang w:eastAsia="en-GB"/>
        </w:rPr>
        <w:br/>
      </w:r>
      <w:r w:rsidR="003823E3">
        <w:rPr>
          <w:noProof/>
          <w:sz w:val="48"/>
          <w:szCs w:val="48"/>
          <w:lang w:eastAsia="en-GB"/>
        </w:rPr>
        <w:t>Wednesday 24</w:t>
      </w:r>
      <w:r w:rsidR="003823E3" w:rsidRPr="003823E3">
        <w:rPr>
          <w:noProof/>
          <w:sz w:val="48"/>
          <w:szCs w:val="48"/>
          <w:vertAlign w:val="superscript"/>
          <w:lang w:eastAsia="en-GB"/>
        </w:rPr>
        <w:t>th</w:t>
      </w:r>
      <w:r w:rsidR="003823E3">
        <w:rPr>
          <w:noProof/>
          <w:sz w:val="48"/>
          <w:szCs w:val="48"/>
          <w:lang w:eastAsia="en-GB"/>
        </w:rPr>
        <w:t xml:space="preserve"> </w:t>
      </w:r>
      <w:r w:rsidR="00866984">
        <w:rPr>
          <w:noProof/>
          <w:sz w:val="48"/>
          <w:szCs w:val="48"/>
          <w:lang w:eastAsia="en-GB"/>
        </w:rPr>
        <w:t xml:space="preserve"> April </w:t>
      </w:r>
    </w:p>
    <w:p w14:paraId="457B7B73" w14:textId="3345F868" w:rsidR="00866984" w:rsidRDefault="00866984" w:rsidP="00866984">
      <w:pPr>
        <w:pStyle w:val="NoSpacing"/>
        <w:jc w:val="center"/>
        <w:rPr>
          <w:noProof/>
          <w:sz w:val="48"/>
          <w:szCs w:val="48"/>
          <w:lang w:eastAsia="en-GB"/>
        </w:rPr>
      </w:pPr>
      <w:r>
        <w:rPr>
          <w:noProof/>
          <w:sz w:val="48"/>
          <w:szCs w:val="48"/>
          <w:lang w:eastAsia="en-GB"/>
        </w:rPr>
        <w:t>7:</w:t>
      </w:r>
      <w:r w:rsidR="003823E3">
        <w:rPr>
          <w:noProof/>
          <w:sz w:val="48"/>
          <w:szCs w:val="48"/>
          <w:lang w:eastAsia="en-GB"/>
        </w:rPr>
        <w:t>0</w:t>
      </w:r>
      <w:r>
        <w:rPr>
          <w:noProof/>
          <w:sz w:val="48"/>
          <w:szCs w:val="48"/>
          <w:lang w:eastAsia="en-GB"/>
        </w:rPr>
        <w:t>0pm</w:t>
      </w:r>
    </w:p>
    <w:p w14:paraId="2D3BB376" w14:textId="77777777" w:rsidR="00866984" w:rsidRPr="00866984" w:rsidRDefault="00866984" w:rsidP="00866984">
      <w:pPr>
        <w:pStyle w:val="NoSpacing"/>
        <w:jc w:val="center"/>
        <w:rPr>
          <w:noProof/>
          <w:sz w:val="48"/>
          <w:szCs w:val="48"/>
          <w:lang w:eastAsia="en-GB"/>
        </w:rPr>
      </w:pPr>
      <w:r>
        <w:rPr>
          <w:noProof/>
          <w:sz w:val="48"/>
          <w:szCs w:val="48"/>
          <w:lang w:eastAsia="en-GB"/>
        </w:rPr>
        <w:t>Tetsworth Memorial Hall</w:t>
      </w:r>
    </w:p>
    <w:p w14:paraId="666070AF" w14:textId="77777777" w:rsidR="00F6423D" w:rsidRPr="006923BB" w:rsidRDefault="00F6423D">
      <w:pPr>
        <w:rPr>
          <w:rFonts w:ascii="Arial" w:hAnsi="Arial" w:cs="Arial"/>
          <w:noProof/>
          <w:sz w:val="24"/>
          <w:szCs w:val="24"/>
          <w:lang w:eastAsia="en-GB"/>
        </w:rPr>
      </w:pPr>
    </w:p>
    <w:p w14:paraId="1CCFD9F8" w14:textId="77777777" w:rsidR="00B11B63" w:rsidRPr="006923BB" w:rsidRDefault="00B11B63" w:rsidP="00F305EC">
      <w:pPr>
        <w:rPr>
          <w:rFonts w:ascii="Arial" w:hAnsi="Arial" w:cs="Arial"/>
          <w:sz w:val="24"/>
          <w:szCs w:val="24"/>
        </w:rPr>
      </w:pPr>
    </w:p>
    <w:p w14:paraId="6CE9C440" w14:textId="77777777" w:rsidR="006923BB" w:rsidRDefault="006923BB" w:rsidP="00F305EC">
      <w:pPr>
        <w:rPr>
          <w:rFonts w:ascii="Arial" w:hAnsi="Arial" w:cs="Arial"/>
          <w:sz w:val="24"/>
          <w:szCs w:val="24"/>
        </w:rPr>
      </w:pPr>
    </w:p>
    <w:p w14:paraId="302C2EDE" w14:textId="77777777" w:rsidR="004F4C50" w:rsidRDefault="004F4C50" w:rsidP="00C2345E">
      <w:pPr>
        <w:numPr>
          <w:ilvl w:val="0"/>
          <w:numId w:val="2"/>
        </w:numPr>
        <w:spacing w:after="66" w:line="259" w:lineRule="auto"/>
        <w:ind w:hanging="727"/>
        <w:rPr>
          <w:sz w:val="36"/>
          <w:szCs w:val="36"/>
        </w:rPr>
      </w:pPr>
      <w:r w:rsidRPr="00F50DE3">
        <w:rPr>
          <w:sz w:val="36"/>
          <w:szCs w:val="36"/>
        </w:rPr>
        <w:t>WELCOME</w:t>
      </w:r>
      <w:r w:rsidRPr="00F50DE3">
        <w:rPr>
          <w:sz w:val="36"/>
          <w:szCs w:val="36"/>
        </w:rPr>
        <w:t xml:space="preserve"> </w:t>
      </w:r>
    </w:p>
    <w:p w14:paraId="5F1ABE30" w14:textId="4C388AA8" w:rsidR="00C2345E" w:rsidRPr="00F50DE3" w:rsidRDefault="00C2345E" w:rsidP="00C2345E">
      <w:pPr>
        <w:numPr>
          <w:ilvl w:val="0"/>
          <w:numId w:val="2"/>
        </w:numPr>
        <w:spacing w:after="66" w:line="259" w:lineRule="auto"/>
        <w:ind w:hanging="727"/>
        <w:rPr>
          <w:sz w:val="36"/>
          <w:szCs w:val="36"/>
        </w:rPr>
      </w:pPr>
      <w:r w:rsidRPr="00F50DE3">
        <w:rPr>
          <w:sz w:val="36"/>
          <w:szCs w:val="36"/>
        </w:rPr>
        <w:t xml:space="preserve">Apologies for Absence </w:t>
      </w:r>
    </w:p>
    <w:p w14:paraId="729E502D" w14:textId="77777777" w:rsidR="004F4C50" w:rsidRPr="00F50DE3" w:rsidRDefault="004F4C50" w:rsidP="004F4C50">
      <w:pPr>
        <w:numPr>
          <w:ilvl w:val="0"/>
          <w:numId w:val="2"/>
        </w:numPr>
        <w:spacing w:after="90" w:line="259" w:lineRule="auto"/>
        <w:ind w:hanging="727"/>
        <w:rPr>
          <w:sz w:val="36"/>
          <w:szCs w:val="36"/>
        </w:rPr>
      </w:pPr>
      <w:r w:rsidRPr="00F50DE3">
        <w:rPr>
          <w:sz w:val="36"/>
          <w:szCs w:val="36"/>
        </w:rPr>
        <w:t>Minutes of the meeting held on</w:t>
      </w:r>
      <w:r>
        <w:rPr>
          <w:sz w:val="36"/>
          <w:szCs w:val="36"/>
        </w:rPr>
        <w:t xml:space="preserve"> Mon</w:t>
      </w:r>
      <w:r w:rsidRPr="00F50DE3">
        <w:rPr>
          <w:sz w:val="36"/>
          <w:szCs w:val="36"/>
        </w:rPr>
        <w:t xml:space="preserve">day </w:t>
      </w:r>
      <w:r>
        <w:rPr>
          <w:sz w:val="36"/>
          <w:szCs w:val="36"/>
        </w:rPr>
        <w:t>30th</w:t>
      </w:r>
      <w:r w:rsidRPr="00F50DE3">
        <w:rPr>
          <w:sz w:val="36"/>
          <w:szCs w:val="36"/>
        </w:rPr>
        <w:t xml:space="preserve"> </w:t>
      </w:r>
      <w:r>
        <w:rPr>
          <w:sz w:val="36"/>
          <w:szCs w:val="36"/>
        </w:rPr>
        <w:t>April</w:t>
      </w:r>
      <w:r w:rsidRPr="00F50DE3">
        <w:rPr>
          <w:sz w:val="36"/>
          <w:szCs w:val="36"/>
        </w:rPr>
        <w:t xml:space="preserve"> 201</w:t>
      </w:r>
      <w:r>
        <w:rPr>
          <w:sz w:val="36"/>
          <w:szCs w:val="36"/>
        </w:rPr>
        <w:t>8</w:t>
      </w:r>
      <w:r w:rsidRPr="00F50DE3">
        <w:rPr>
          <w:sz w:val="36"/>
          <w:szCs w:val="36"/>
        </w:rPr>
        <w:t xml:space="preserve"> to be signed as a correct record.  </w:t>
      </w:r>
    </w:p>
    <w:p w14:paraId="46042ED9" w14:textId="77777777" w:rsidR="004F4C50" w:rsidRDefault="00C2345E" w:rsidP="00C2345E">
      <w:pPr>
        <w:numPr>
          <w:ilvl w:val="0"/>
          <w:numId w:val="2"/>
        </w:numPr>
        <w:spacing w:after="81" w:line="259" w:lineRule="auto"/>
        <w:ind w:hanging="727"/>
        <w:rPr>
          <w:sz w:val="36"/>
          <w:szCs w:val="36"/>
        </w:rPr>
      </w:pPr>
      <w:r w:rsidRPr="00F50DE3">
        <w:rPr>
          <w:sz w:val="36"/>
          <w:szCs w:val="36"/>
        </w:rPr>
        <w:t xml:space="preserve"> Annual Report by Parish Council Chairman – Cllr. Karen Harris</w:t>
      </w:r>
    </w:p>
    <w:p w14:paraId="2012CD59" w14:textId="77777777" w:rsidR="004F4C50" w:rsidRDefault="004F4C50" w:rsidP="00C2345E">
      <w:pPr>
        <w:numPr>
          <w:ilvl w:val="0"/>
          <w:numId w:val="2"/>
        </w:numPr>
        <w:spacing w:after="81" w:line="259" w:lineRule="auto"/>
        <w:ind w:hanging="727"/>
        <w:rPr>
          <w:sz w:val="36"/>
          <w:szCs w:val="36"/>
        </w:rPr>
      </w:pPr>
      <w:r>
        <w:rPr>
          <w:sz w:val="36"/>
          <w:szCs w:val="36"/>
        </w:rPr>
        <w:t>County Councillors Report</w:t>
      </w:r>
    </w:p>
    <w:p w14:paraId="112BB959" w14:textId="77777777" w:rsidR="004F4C50" w:rsidRDefault="004F4C50" w:rsidP="00C2345E">
      <w:pPr>
        <w:numPr>
          <w:ilvl w:val="0"/>
          <w:numId w:val="2"/>
        </w:numPr>
        <w:spacing w:after="81" w:line="259" w:lineRule="auto"/>
        <w:ind w:hanging="727"/>
        <w:rPr>
          <w:sz w:val="36"/>
          <w:szCs w:val="36"/>
        </w:rPr>
      </w:pPr>
      <w:r>
        <w:rPr>
          <w:sz w:val="36"/>
          <w:szCs w:val="36"/>
        </w:rPr>
        <w:t>District Councillors Report</w:t>
      </w:r>
    </w:p>
    <w:p w14:paraId="1C54A11C" w14:textId="77777777" w:rsidR="004F4C50" w:rsidRDefault="004F4C50" w:rsidP="00C2345E">
      <w:pPr>
        <w:numPr>
          <w:ilvl w:val="0"/>
          <w:numId w:val="2"/>
        </w:numPr>
        <w:spacing w:after="81" w:line="259" w:lineRule="auto"/>
        <w:ind w:hanging="727"/>
        <w:rPr>
          <w:sz w:val="36"/>
          <w:szCs w:val="36"/>
        </w:rPr>
      </w:pPr>
      <w:r>
        <w:rPr>
          <w:sz w:val="36"/>
          <w:szCs w:val="36"/>
        </w:rPr>
        <w:t>Police Report</w:t>
      </w:r>
    </w:p>
    <w:p w14:paraId="1FFF29DB" w14:textId="614BBFF4" w:rsidR="00C2345E" w:rsidRPr="00F50DE3" w:rsidRDefault="004F4C50" w:rsidP="00C2345E">
      <w:pPr>
        <w:numPr>
          <w:ilvl w:val="0"/>
          <w:numId w:val="2"/>
        </w:numPr>
        <w:spacing w:after="81" w:line="259" w:lineRule="auto"/>
        <w:ind w:hanging="727"/>
        <w:rPr>
          <w:sz w:val="36"/>
          <w:szCs w:val="36"/>
        </w:rPr>
      </w:pPr>
      <w:r>
        <w:rPr>
          <w:sz w:val="36"/>
          <w:szCs w:val="36"/>
        </w:rPr>
        <w:t>Neighbourhood Plan/Community led Plan Actions</w:t>
      </w:r>
      <w:bookmarkStart w:id="0" w:name="_GoBack"/>
      <w:bookmarkEnd w:id="0"/>
      <w:r w:rsidR="00C2345E" w:rsidRPr="00F50DE3">
        <w:rPr>
          <w:sz w:val="36"/>
          <w:szCs w:val="36"/>
        </w:rPr>
        <w:t xml:space="preserve"> </w:t>
      </w:r>
    </w:p>
    <w:p w14:paraId="560B34C2" w14:textId="77777777" w:rsidR="00C2345E" w:rsidRPr="00F50DE3" w:rsidRDefault="00C2345E" w:rsidP="00C2345E">
      <w:pPr>
        <w:spacing w:after="90"/>
        <w:ind w:left="727"/>
        <w:rPr>
          <w:sz w:val="36"/>
          <w:szCs w:val="36"/>
        </w:rPr>
      </w:pPr>
    </w:p>
    <w:p w14:paraId="06F3CC80" w14:textId="77777777" w:rsidR="00C2345E" w:rsidRPr="00C2345E" w:rsidRDefault="00C2345E" w:rsidP="00C2345E">
      <w:pPr>
        <w:numPr>
          <w:ilvl w:val="0"/>
          <w:numId w:val="2"/>
        </w:numPr>
        <w:spacing w:after="90" w:line="259" w:lineRule="auto"/>
        <w:ind w:hanging="727"/>
        <w:rPr>
          <w:b/>
          <w:sz w:val="52"/>
          <w:szCs w:val="52"/>
        </w:rPr>
      </w:pPr>
      <w:r w:rsidRPr="00C2345E">
        <w:rPr>
          <w:b/>
          <w:sz w:val="52"/>
          <w:szCs w:val="52"/>
        </w:rPr>
        <w:t xml:space="preserve">Looking to the Future </w:t>
      </w:r>
    </w:p>
    <w:p w14:paraId="4891DBA9" w14:textId="77777777" w:rsidR="004F4C50" w:rsidRDefault="004F4C50" w:rsidP="00C2345E">
      <w:pPr>
        <w:numPr>
          <w:ilvl w:val="1"/>
          <w:numId w:val="3"/>
        </w:numPr>
        <w:spacing w:after="90" w:line="259" w:lineRule="auto"/>
        <w:ind w:hanging="727"/>
        <w:rPr>
          <w:sz w:val="36"/>
          <w:szCs w:val="36"/>
        </w:rPr>
      </w:pPr>
      <w:r>
        <w:rPr>
          <w:sz w:val="36"/>
          <w:szCs w:val="36"/>
        </w:rPr>
        <w:t>Update on planning appeal</w:t>
      </w:r>
    </w:p>
    <w:p w14:paraId="15BDF7C4" w14:textId="77777777" w:rsidR="00C2345E" w:rsidRPr="00F50DE3" w:rsidRDefault="00C2345E" w:rsidP="00C2345E">
      <w:pPr>
        <w:numPr>
          <w:ilvl w:val="1"/>
          <w:numId w:val="3"/>
        </w:numPr>
        <w:spacing w:after="90" w:line="259" w:lineRule="auto"/>
        <w:ind w:hanging="727"/>
        <w:rPr>
          <w:sz w:val="36"/>
          <w:szCs w:val="36"/>
        </w:rPr>
      </w:pPr>
      <w:r w:rsidRPr="00F50DE3">
        <w:rPr>
          <w:sz w:val="36"/>
          <w:szCs w:val="36"/>
        </w:rPr>
        <w:t>Reports from local organisations</w:t>
      </w:r>
    </w:p>
    <w:p w14:paraId="33D6E848" w14:textId="77777777" w:rsidR="00C2345E" w:rsidRDefault="00C2345E" w:rsidP="00C2345E">
      <w:pPr>
        <w:numPr>
          <w:ilvl w:val="1"/>
          <w:numId w:val="2"/>
        </w:numPr>
        <w:spacing w:after="19" w:line="259" w:lineRule="auto"/>
        <w:ind w:hanging="360"/>
        <w:rPr>
          <w:sz w:val="28"/>
          <w:szCs w:val="28"/>
        </w:rPr>
      </w:pPr>
      <w:r w:rsidRPr="00F50DE3">
        <w:rPr>
          <w:sz w:val="28"/>
          <w:szCs w:val="28"/>
        </w:rPr>
        <w:t>Note: Annual reports provided by organisations will be available on the parish council’s website.</w:t>
      </w:r>
    </w:p>
    <w:p w14:paraId="5699CFF9" w14:textId="77777777" w:rsidR="00C2345E" w:rsidRPr="00F50DE3" w:rsidRDefault="00C2345E" w:rsidP="00C2345E">
      <w:pPr>
        <w:ind w:left="1065"/>
        <w:rPr>
          <w:sz w:val="28"/>
          <w:szCs w:val="28"/>
        </w:rPr>
      </w:pPr>
    </w:p>
    <w:p w14:paraId="65CC57AD" w14:textId="77777777" w:rsidR="00C2345E" w:rsidRPr="00F50DE3" w:rsidRDefault="00C2345E" w:rsidP="0031192E">
      <w:pPr>
        <w:numPr>
          <w:ilvl w:val="0"/>
          <w:numId w:val="2"/>
        </w:numPr>
        <w:tabs>
          <w:tab w:val="left" w:pos="3119"/>
        </w:tabs>
        <w:spacing w:after="19" w:line="259" w:lineRule="auto"/>
        <w:ind w:hanging="727"/>
        <w:rPr>
          <w:sz w:val="36"/>
          <w:szCs w:val="36"/>
        </w:rPr>
      </w:pPr>
      <w:r w:rsidRPr="00F50DE3">
        <w:rPr>
          <w:sz w:val="36"/>
          <w:szCs w:val="36"/>
        </w:rPr>
        <w:t xml:space="preserve">Open Forum and Questions </w:t>
      </w:r>
    </w:p>
    <w:p w14:paraId="6B4C67FA" w14:textId="77777777" w:rsidR="00C2345E" w:rsidRDefault="00C2345E" w:rsidP="00C2345E">
      <w:pPr>
        <w:jc w:val="center"/>
        <w:rPr>
          <w:b/>
          <w:bCs/>
          <w:i/>
          <w:iCs/>
          <w:sz w:val="23"/>
          <w:szCs w:val="23"/>
        </w:rPr>
      </w:pPr>
    </w:p>
    <w:p w14:paraId="6D3DE3BE" w14:textId="77777777" w:rsidR="00C2345E" w:rsidRDefault="00C2345E" w:rsidP="00C2345E">
      <w:pPr>
        <w:jc w:val="center"/>
        <w:rPr>
          <w:rFonts w:ascii="Arial" w:eastAsia="Arial" w:hAnsi="Arial" w:cs="Arial"/>
          <w:b/>
        </w:rPr>
      </w:pPr>
      <w:r w:rsidRPr="00B02E9F">
        <w:rPr>
          <w:b/>
          <w:bCs/>
          <w:i/>
          <w:iCs/>
          <w:sz w:val="23"/>
          <w:szCs w:val="23"/>
        </w:rPr>
        <w:t>All members of the public are welcome to attend and speak on any matter of local interest, however voting on any item may only be done by local electors. Please note that this is not a Parish Council Meeting, but it is Chaired by the Chairman of the Parish Council in accordance with legal requirements. Councillors attend Parish M</w:t>
      </w:r>
      <w:r>
        <w:rPr>
          <w:b/>
          <w:bCs/>
          <w:i/>
          <w:iCs/>
          <w:sz w:val="23"/>
          <w:szCs w:val="23"/>
        </w:rPr>
        <w:t>eetings as members of the public</w:t>
      </w:r>
      <w:r>
        <w:rPr>
          <w:rFonts w:ascii="Arial" w:eastAsia="Arial" w:hAnsi="Arial" w:cs="Arial"/>
          <w:b/>
        </w:rPr>
        <w:t xml:space="preserve"> </w:t>
      </w:r>
    </w:p>
    <w:p w14:paraId="7A56EF06" w14:textId="77777777" w:rsidR="00C2345E" w:rsidRDefault="00C2345E" w:rsidP="00C2345E">
      <w:pPr>
        <w:rPr>
          <w:sz w:val="23"/>
          <w:szCs w:val="23"/>
        </w:rPr>
      </w:pPr>
    </w:p>
    <w:p w14:paraId="741CB4E2" w14:textId="77777777" w:rsidR="00C2345E" w:rsidRDefault="00C2345E" w:rsidP="00C2345E">
      <w:pPr>
        <w:rPr>
          <w:sz w:val="23"/>
          <w:szCs w:val="23"/>
        </w:rPr>
      </w:pPr>
    </w:p>
    <w:sectPr w:rsidR="00C2345E" w:rsidSect="00132603">
      <w:footerReference w:type="default" r:id="rId8"/>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A97E7" w14:textId="77777777" w:rsidR="007A31C0" w:rsidRDefault="007A31C0" w:rsidP="00132603">
      <w:r>
        <w:separator/>
      </w:r>
    </w:p>
  </w:endnote>
  <w:endnote w:type="continuationSeparator" w:id="0">
    <w:p w14:paraId="40356FF6" w14:textId="77777777" w:rsidR="007A31C0" w:rsidRDefault="007A31C0" w:rsidP="00132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2DAF7" w14:textId="77777777" w:rsidR="00132603" w:rsidRPr="004A6565" w:rsidRDefault="00132603" w:rsidP="00132603">
    <w:pPr>
      <w:jc w:val="center"/>
      <w:rPr>
        <w:rFonts w:ascii="Arial" w:hAnsi="Arial" w:cs="Arial"/>
        <w:b/>
        <w:sz w:val="36"/>
        <w:szCs w:val="36"/>
      </w:rPr>
    </w:pPr>
    <w:r>
      <w:rPr>
        <w:rFonts w:ascii="Arial" w:hAnsi="Arial" w:cs="Arial"/>
        <w:b/>
        <w:noProof/>
        <w:sz w:val="36"/>
        <w:szCs w:val="36"/>
        <w:lang w:eastAsia="en-GB"/>
      </w:rPr>
      <w:t>www.tetsworthparishcouncil.co.uk</w:t>
    </w:r>
  </w:p>
  <w:p w14:paraId="4966E203" w14:textId="77777777" w:rsidR="00132603" w:rsidRDefault="00132603">
    <w:pPr>
      <w:pStyle w:val="Footer"/>
    </w:pPr>
  </w:p>
  <w:p w14:paraId="0AF97458" w14:textId="77777777" w:rsidR="00132603" w:rsidRDefault="00132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17006" w14:textId="77777777" w:rsidR="007A31C0" w:rsidRDefault="007A31C0" w:rsidP="00132603">
      <w:r>
        <w:separator/>
      </w:r>
    </w:p>
  </w:footnote>
  <w:footnote w:type="continuationSeparator" w:id="0">
    <w:p w14:paraId="77331608" w14:textId="77777777" w:rsidR="007A31C0" w:rsidRDefault="007A31C0" w:rsidP="001326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71D16"/>
    <w:multiLevelType w:val="hybridMultilevel"/>
    <w:tmpl w:val="4F62EFAE"/>
    <w:lvl w:ilvl="0" w:tplc="B6F8BF70">
      <w:start w:val="1"/>
      <w:numFmt w:val="decimal"/>
      <w:lvlText w:val="%1."/>
      <w:lvlJc w:val="left"/>
      <w:pPr>
        <w:ind w:left="727"/>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E3446B24">
      <w:start w:val="1"/>
      <w:numFmt w:val="bullet"/>
      <w:lvlText w:val="•"/>
      <w:lvlJc w:val="left"/>
      <w:pPr>
        <w:ind w:left="106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E4A895FE">
      <w:start w:val="1"/>
      <w:numFmt w:val="bullet"/>
      <w:lvlText w:val="▪"/>
      <w:lvlJc w:val="left"/>
      <w:pPr>
        <w:ind w:left="180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3" w:tplc="D1E84BA2">
      <w:start w:val="1"/>
      <w:numFmt w:val="bullet"/>
      <w:lvlText w:val="•"/>
      <w:lvlJc w:val="left"/>
      <w:pPr>
        <w:ind w:left="25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F08A6750">
      <w:start w:val="1"/>
      <w:numFmt w:val="bullet"/>
      <w:lvlText w:val="o"/>
      <w:lvlJc w:val="left"/>
      <w:pPr>
        <w:ind w:left="324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5" w:tplc="DD06CC0A">
      <w:start w:val="1"/>
      <w:numFmt w:val="bullet"/>
      <w:lvlText w:val="▪"/>
      <w:lvlJc w:val="left"/>
      <w:pPr>
        <w:ind w:left="396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6" w:tplc="406C03DA">
      <w:start w:val="1"/>
      <w:numFmt w:val="bullet"/>
      <w:lvlText w:val="•"/>
      <w:lvlJc w:val="left"/>
      <w:pPr>
        <w:ind w:left="46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252C964E">
      <w:start w:val="1"/>
      <w:numFmt w:val="bullet"/>
      <w:lvlText w:val="o"/>
      <w:lvlJc w:val="left"/>
      <w:pPr>
        <w:ind w:left="540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8" w:tplc="C6EA765E">
      <w:start w:val="1"/>
      <w:numFmt w:val="bullet"/>
      <w:lvlText w:val="▪"/>
      <w:lvlJc w:val="left"/>
      <w:pPr>
        <w:ind w:left="612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abstractNum>
  <w:abstractNum w:abstractNumId="1" w15:restartNumberingAfterBreak="0">
    <w:nsid w:val="09DE48FD"/>
    <w:multiLevelType w:val="hybridMultilevel"/>
    <w:tmpl w:val="C5AC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35401"/>
    <w:multiLevelType w:val="hybridMultilevel"/>
    <w:tmpl w:val="CC940930"/>
    <w:lvl w:ilvl="0" w:tplc="B6F8BF70">
      <w:start w:val="1"/>
      <w:numFmt w:val="decimal"/>
      <w:lvlText w:val="%1."/>
      <w:lvlJc w:val="left"/>
      <w:pPr>
        <w:ind w:left="727"/>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08090017">
      <w:start w:val="1"/>
      <w:numFmt w:val="lowerLetter"/>
      <w:lvlText w:val="%2)"/>
      <w:lvlJc w:val="left"/>
      <w:pPr>
        <w:ind w:left="1065"/>
      </w:pPr>
      <w:rPr>
        <w:b w:val="0"/>
        <w:i w:val="0"/>
        <w:strike w:val="0"/>
        <w:dstrike w:val="0"/>
        <w:color w:val="000000"/>
        <w:sz w:val="27"/>
        <w:szCs w:val="27"/>
        <w:u w:val="none" w:color="000000"/>
        <w:bdr w:val="none" w:sz="0" w:space="0" w:color="auto"/>
        <w:shd w:val="clear" w:color="auto" w:fill="auto"/>
        <w:vertAlign w:val="baseline"/>
      </w:rPr>
    </w:lvl>
    <w:lvl w:ilvl="2" w:tplc="E4A895FE">
      <w:start w:val="1"/>
      <w:numFmt w:val="bullet"/>
      <w:lvlText w:val="▪"/>
      <w:lvlJc w:val="left"/>
      <w:pPr>
        <w:ind w:left="180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3" w:tplc="D1E84BA2">
      <w:start w:val="1"/>
      <w:numFmt w:val="bullet"/>
      <w:lvlText w:val="•"/>
      <w:lvlJc w:val="left"/>
      <w:pPr>
        <w:ind w:left="252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F08A6750">
      <w:start w:val="1"/>
      <w:numFmt w:val="bullet"/>
      <w:lvlText w:val="o"/>
      <w:lvlJc w:val="left"/>
      <w:pPr>
        <w:ind w:left="324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5" w:tplc="DD06CC0A">
      <w:start w:val="1"/>
      <w:numFmt w:val="bullet"/>
      <w:lvlText w:val="▪"/>
      <w:lvlJc w:val="left"/>
      <w:pPr>
        <w:ind w:left="396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6" w:tplc="406C03DA">
      <w:start w:val="1"/>
      <w:numFmt w:val="bullet"/>
      <w:lvlText w:val="•"/>
      <w:lvlJc w:val="left"/>
      <w:pPr>
        <w:ind w:left="468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252C964E">
      <w:start w:val="1"/>
      <w:numFmt w:val="bullet"/>
      <w:lvlText w:val="o"/>
      <w:lvlJc w:val="left"/>
      <w:pPr>
        <w:ind w:left="540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lvl w:ilvl="8" w:tplc="C6EA765E">
      <w:start w:val="1"/>
      <w:numFmt w:val="bullet"/>
      <w:lvlText w:val="▪"/>
      <w:lvlJc w:val="left"/>
      <w:pPr>
        <w:ind w:left="6120"/>
      </w:pPr>
      <w:rPr>
        <w:rFonts w:ascii="Segoe UI Symbol" w:eastAsia="Segoe UI Symbol" w:hAnsi="Segoe UI Symbol" w:cs="Segoe UI Symbol"/>
        <w:b w:val="0"/>
        <w:i w:val="0"/>
        <w:strike w:val="0"/>
        <w:dstrike w:val="0"/>
        <w:color w:val="000000"/>
        <w:sz w:val="27"/>
        <w:szCs w:val="27"/>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6D0"/>
    <w:rsid w:val="00001791"/>
    <w:rsid w:val="000038C7"/>
    <w:rsid w:val="0000400B"/>
    <w:rsid w:val="000060F0"/>
    <w:rsid w:val="000062C5"/>
    <w:rsid w:val="00006BB5"/>
    <w:rsid w:val="00007771"/>
    <w:rsid w:val="00011000"/>
    <w:rsid w:val="00012AE8"/>
    <w:rsid w:val="00012FE1"/>
    <w:rsid w:val="00013484"/>
    <w:rsid w:val="00015C8B"/>
    <w:rsid w:val="0001667D"/>
    <w:rsid w:val="00017E55"/>
    <w:rsid w:val="000205C4"/>
    <w:rsid w:val="000205CB"/>
    <w:rsid w:val="000206FE"/>
    <w:rsid w:val="00022A89"/>
    <w:rsid w:val="0002415D"/>
    <w:rsid w:val="00027061"/>
    <w:rsid w:val="00027365"/>
    <w:rsid w:val="000276A2"/>
    <w:rsid w:val="00027C2E"/>
    <w:rsid w:val="0003189B"/>
    <w:rsid w:val="000329D0"/>
    <w:rsid w:val="00032A18"/>
    <w:rsid w:val="000339A3"/>
    <w:rsid w:val="000339B0"/>
    <w:rsid w:val="00034869"/>
    <w:rsid w:val="00035B6C"/>
    <w:rsid w:val="0003677B"/>
    <w:rsid w:val="00036FD4"/>
    <w:rsid w:val="000372B4"/>
    <w:rsid w:val="00037A6F"/>
    <w:rsid w:val="00037F5D"/>
    <w:rsid w:val="00040323"/>
    <w:rsid w:val="0004203D"/>
    <w:rsid w:val="000423CC"/>
    <w:rsid w:val="00043B95"/>
    <w:rsid w:val="000440E4"/>
    <w:rsid w:val="00044D18"/>
    <w:rsid w:val="00045834"/>
    <w:rsid w:val="00047527"/>
    <w:rsid w:val="000478F1"/>
    <w:rsid w:val="00050EE1"/>
    <w:rsid w:val="00051F4E"/>
    <w:rsid w:val="0005365A"/>
    <w:rsid w:val="00053AB8"/>
    <w:rsid w:val="000541C7"/>
    <w:rsid w:val="0005462E"/>
    <w:rsid w:val="0005513D"/>
    <w:rsid w:val="00056261"/>
    <w:rsid w:val="00056E0B"/>
    <w:rsid w:val="000572C3"/>
    <w:rsid w:val="000617D2"/>
    <w:rsid w:val="000621EA"/>
    <w:rsid w:val="000640AC"/>
    <w:rsid w:val="00066AC1"/>
    <w:rsid w:val="00066E12"/>
    <w:rsid w:val="00067283"/>
    <w:rsid w:val="000672A9"/>
    <w:rsid w:val="00067837"/>
    <w:rsid w:val="00071617"/>
    <w:rsid w:val="000716DA"/>
    <w:rsid w:val="00072265"/>
    <w:rsid w:val="000724E9"/>
    <w:rsid w:val="00073FE1"/>
    <w:rsid w:val="00074376"/>
    <w:rsid w:val="00074D25"/>
    <w:rsid w:val="00075077"/>
    <w:rsid w:val="0007770E"/>
    <w:rsid w:val="00081241"/>
    <w:rsid w:val="00083349"/>
    <w:rsid w:val="000849B8"/>
    <w:rsid w:val="00084DC3"/>
    <w:rsid w:val="000865F3"/>
    <w:rsid w:val="000875FB"/>
    <w:rsid w:val="00087716"/>
    <w:rsid w:val="000909FD"/>
    <w:rsid w:val="00090B2F"/>
    <w:rsid w:val="000919D9"/>
    <w:rsid w:val="00093074"/>
    <w:rsid w:val="00093163"/>
    <w:rsid w:val="00093458"/>
    <w:rsid w:val="000936EE"/>
    <w:rsid w:val="000949CE"/>
    <w:rsid w:val="00094F53"/>
    <w:rsid w:val="00096DDA"/>
    <w:rsid w:val="00097046"/>
    <w:rsid w:val="00097F24"/>
    <w:rsid w:val="000A0CE3"/>
    <w:rsid w:val="000A3C1A"/>
    <w:rsid w:val="000A3CC4"/>
    <w:rsid w:val="000A5102"/>
    <w:rsid w:val="000A65D6"/>
    <w:rsid w:val="000A67A5"/>
    <w:rsid w:val="000A7D23"/>
    <w:rsid w:val="000B1432"/>
    <w:rsid w:val="000B227F"/>
    <w:rsid w:val="000B274E"/>
    <w:rsid w:val="000B2AAD"/>
    <w:rsid w:val="000B2F9F"/>
    <w:rsid w:val="000B497E"/>
    <w:rsid w:val="000B59EA"/>
    <w:rsid w:val="000B5D00"/>
    <w:rsid w:val="000B61C7"/>
    <w:rsid w:val="000B71D6"/>
    <w:rsid w:val="000C0874"/>
    <w:rsid w:val="000C0AE0"/>
    <w:rsid w:val="000C12A4"/>
    <w:rsid w:val="000C18F8"/>
    <w:rsid w:val="000C20F4"/>
    <w:rsid w:val="000C2D62"/>
    <w:rsid w:val="000C3A4C"/>
    <w:rsid w:val="000C4915"/>
    <w:rsid w:val="000C4CA3"/>
    <w:rsid w:val="000C63AB"/>
    <w:rsid w:val="000C7EB2"/>
    <w:rsid w:val="000D0C70"/>
    <w:rsid w:val="000D0DC4"/>
    <w:rsid w:val="000D233B"/>
    <w:rsid w:val="000D44E7"/>
    <w:rsid w:val="000D54CA"/>
    <w:rsid w:val="000D7009"/>
    <w:rsid w:val="000D7611"/>
    <w:rsid w:val="000E12CB"/>
    <w:rsid w:val="000E1F46"/>
    <w:rsid w:val="000E2031"/>
    <w:rsid w:val="000E3D41"/>
    <w:rsid w:val="000E5850"/>
    <w:rsid w:val="000E763C"/>
    <w:rsid w:val="000E76E5"/>
    <w:rsid w:val="000E7F47"/>
    <w:rsid w:val="000F015B"/>
    <w:rsid w:val="000F12D8"/>
    <w:rsid w:val="000F1410"/>
    <w:rsid w:val="000F2396"/>
    <w:rsid w:val="000F257E"/>
    <w:rsid w:val="000F5B2D"/>
    <w:rsid w:val="000F6B9C"/>
    <w:rsid w:val="000F6F9C"/>
    <w:rsid w:val="000F7CA4"/>
    <w:rsid w:val="0010281F"/>
    <w:rsid w:val="00104C30"/>
    <w:rsid w:val="001054EA"/>
    <w:rsid w:val="00105D6E"/>
    <w:rsid w:val="00106DB0"/>
    <w:rsid w:val="00106F96"/>
    <w:rsid w:val="00106FF1"/>
    <w:rsid w:val="001071A4"/>
    <w:rsid w:val="00110870"/>
    <w:rsid w:val="00111628"/>
    <w:rsid w:val="00115E43"/>
    <w:rsid w:val="001178D8"/>
    <w:rsid w:val="00121811"/>
    <w:rsid w:val="00121AB3"/>
    <w:rsid w:val="001242BD"/>
    <w:rsid w:val="001253A3"/>
    <w:rsid w:val="0012727B"/>
    <w:rsid w:val="001304BC"/>
    <w:rsid w:val="001320E5"/>
    <w:rsid w:val="00132603"/>
    <w:rsid w:val="0013567F"/>
    <w:rsid w:val="0013630C"/>
    <w:rsid w:val="0014025C"/>
    <w:rsid w:val="00140401"/>
    <w:rsid w:val="00140F1F"/>
    <w:rsid w:val="00141106"/>
    <w:rsid w:val="00142A51"/>
    <w:rsid w:val="00143300"/>
    <w:rsid w:val="00143485"/>
    <w:rsid w:val="00143FA0"/>
    <w:rsid w:val="00144088"/>
    <w:rsid w:val="00144436"/>
    <w:rsid w:val="00145207"/>
    <w:rsid w:val="00145ED8"/>
    <w:rsid w:val="0014628B"/>
    <w:rsid w:val="00146869"/>
    <w:rsid w:val="00146D6D"/>
    <w:rsid w:val="0014779A"/>
    <w:rsid w:val="0014781D"/>
    <w:rsid w:val="00147B9A"/>
    <w:rsid w:val="00150012"/>
    <w:rsid w:val="0015101B"/>
    <w:rsid w:val="00151EA7"/>
    <w:rsid w:val="001527CA"/>
    <w:rsid w:val="00156E13"/>
    <w:rsid w:val="00157499"/>
    <w:rsid w:val="001574A2"/>
    <w:rsid w:val="00160F58"/>
    <w:rsid w:val="00160F62"/>
    <w:rsid w:val="00161332"/>
    <w:rsid w:val="0016419A"/>
    <w:rsid w:val="00165B3C"/>
    <w:rsid w:val="001664B2"/>
    <w:rsid w:val="00166712"/>
    <w:rsid w:val="00167446"/>
    <w:rsid w:val="0016751C"/>
    <w:rsid w:val="00170F0F"/>
    <w:rsid w:val="00172B28"/>
    <w:rsid w:val="001741AE"/>
    <w:rsid w:val="001741EB"/>
    <w:rsid w:val="00174B6D"/>
    <w:rsid w:val="00175235"/>
    <w:rsid w:val="00175955"/>
    <w:rsid w:val="001766AA"/>
    <w:rsid w:val="00176F7E"/>
    <w:rsid w:val="001778AB"/>
    <w:rsid w:val="00180A10"/>
    <w:rsid w:val="00181107"/>
    <w:rsid w:val="00182094"/>
    <w:rsid w:val="00182715"/>
    <w:rsid w:val="001833D0"/>
    <w:rsid w:val="001870FA"/>
    <w:rsid w:val="00187157"/>
    <w:rsid w:val="001878BE"/>
    <w:rsid w:val="001911B2"/>
    <w:rsid w:val="00191AA5"/>
    <w:rsid w:val="00192FAF"/>
    <w:rsid w:val="0019340B"/>
    <w:rsid w:val="001938B1"/>
    <w:rsid w:val="00194441"/>
    <w:rsid w:val="00194912"/>
    <w:rsid w:val="001A08DA"/>
    <w:rsid w:val="001A0CBB"/>
    <w:rsid w:val="001A1226"/>
    <w:rsid w:val="001A1683"/>
    <w:rsid w:val="001A1860"/>
    <w:rsid w:val="001A25C2"/>
    <w:rsid w:val="001A29B4"/>
    <w:rsid w:val="001A3515"/>
    <w:rsid w:val="001A4235"/>
    <w:rsid w:val="001A4FD0"/>
    <w:rsid w:val="001A6210"/>
    <w:rsid w:val="001A6BC2"/>
    <w:rsid w:val="001A731F"/>
    <w:rsid w:val="001A7ED8"/>
    <w:rsid w:val="001B0219"/>
    <w:rsid w:val="001B092A"/>
    <w:rsid w:val="001B0C87"/>
    <w:rsid w:val="001B158D"/>
    <w:rsid w:val="001B1636"/>
    <w:rsid w:val="001B1BB3"/>
    <w:rsid w:val="001B2FC6"/>
    <w:rsid w:val="001B37C0"/>
    <w:rsid w:val="001B41F8"/>
    <w:rsid w:val="001B4D52"/>
    <w:rsid w:val="001B5516"/>
    <w:rsid w:val="001B5BA8"/>
    <w:rsid w:val="001B5E90"/>
    <w:rsid w:val="001B5ED2"/>
    <w:rsid w:val="001B5F39"/>
    <w:rsid w:val="001B625B"/>
    <w:rsid w:val="001B7649"/>
    <w:rsid w:val="001C0B84"/>
    <w:rsid w:val="001C10FD"/>
    <w:rsid w:val="001C14F5"/>
    <w:rsid w:val="001C21E2"/>
    <w:rsid w:val="001C2A12"/>
    <w:rsid w:val="001C2E06"/>
    <w:rsid w:val="001C48D9"/>
    <w:rsid w:val="001C48F1"/>
    <w:rsid w:val="001C4E16"/>
    <w:rsid w:val="001C4F8E"/>
    <w:rsid w:val="001C5B1E"/>
    <w:rsid w:val="001C5B45"/>
    <w:rsid w:val="001C62C0"/>
    <w:rsid w:val="001C64B0"/>
    <w:rsid w:val="001D10BC"/>
    <w:rsid w:val="001D207A"/>
    <w:rsid w:val="001D4068"/>
    <w:rsid w:val="001D4D2B"/>
    <w:rsid w:val="001D6A5D"/>
    <w:rsid w:val="001D7C53"/>
    <w:rsid w:val="001E1CAA"/>
    <w:rsid w:val="001E1F53"/>
    <w:rsid w:val="001E2966"/>
    <w:rsid w:val="001E2F20"/>
    <w:rsid w:val="001E319F"/>
    <w:rsid w:val="001E33FC"/>
    <w:rsid w:val="001E3911"/>
    <w:rsid w:val="001E4EAC"/>
    <w:rsid w:val="001F00D6"/>
    <w:rsid w:val="001F15FD"/>
    <w:rsid w:val="001F3F36"/>
    <w:rsid w:val="001F6749"/>
    <w:rsid w:val="001F7116"/>
    <w:rsid w:val="001F711C"/>
    <w:rsid w:val="002012A2"/>
    <w:rsid w:val="0020146B"/>
    <w:rsid w:val="00201BE6"/>
    <w:rsid w:val="00202893"/>
    <w:rsid w:val="002035C8"/>
    <w:rsid w:val="002036DA"/>
    <w:rsid w:val="00203C8B"/>
    <w:rsid w:val="00204543"/>
    <w:rsid w:val="00205C6F"/>
    <w:rsid w:val="00207C3E"/>
    <w:rsid w:val="00210469"/>
    <w:rsid w:val="00210BDE"/>
    <w:rsid w:val="002111C6"/>
    <w:rsid w:val="0021274B"/>
    <w:rsid w:val="00214066"/>
    <w:rsid w:val="002140EB"/>
    <w:rsid w:val="00214AC7"/>
    <w:rsid w:val="002160C0"/>
    <w:rsid w:val="00216B43"/>
    <w:rsid w:val="00216EA8"/>
    <w:rsid w:val="00221245"/>
    <w:rsid w:val="002214CC"/>
    <w:rsid w:val="00223EEE"/>
    <w:rsid w:val="002308DE"/>
    <w:rsid w:val="002312FF"/>
    <w:rsid w:val="0023160D"/>
    <w:rsid w:val="00231AB9"/>
    <w:rsid w:val="00232C95"/>
    <w:rsid w:val="002342EB"/>
    <w:rsid w:val="00235B31"/>
    <w:rsid w:val="00236246"/>
    <w:rsid w:val="002364EC"/>
    <w:rsid w:val="002372C1"/>
    <w:rsid w:val="0023746B"/>
    <w:rsid w:val="00237C50"/>
    <w:rsid w:val="0024092B"/>
    <w:rsid w:val="00241190"/>
    <w:rsid w:val="00241435"/>
    <w:rsid w:val="00242DED"/>
    <w:rsid w:val="00243567"/>
    <w:rsid w:val="002435A3"/>
    <w:rsid w:val="00243AF8"/>
    <w:rsid w:val="0024603C"/>
    <w:rsid w:val="00250163"/>
    <w:rsid w:val="00252BE7"/>
    <w:rsid w:val="0025479C"/>
    <w:rsid w:val="00254A09"/>
    <w:rsid w:val="00256F2E"/>
    <w:rsid w:val="00257149"/>
    <w:rsid w:val="00260B40"/>
    <w:rsid w:val="00260D2E"/>
    <w:rsid w:val="00262C72"/>
    <w:rsid w:val="00263A37"/>
    <w:rsid w:val="00263ED6"/>
    <w:rsid w:val="002641E7"/>
    <w:rsid w:val="0026473B"/>
    <w:rsid w:val="00266547"/>
    <w:rsid w:val="002668E4"/>
    <w:rsid w:val="0027093B"/>
    <w:rsid w:val="00270A01"/>
    <w:rsid w:val="00270C7C"/>
    <w:rsid w:val="002715C9"/>
    <w:rsid w:val="00273F44"/>
    <w:rsid w:val="00274201"/>
    <w:rsid w:val="0027738B"/>
    <w:rsid w:val="002804E8"/>
    <w:rsid w:val="002808DE"/>
    <w:rsid w:val="00280A85"/>
    <w:rsid w:val="00281B52"/>
    <w:rsid w:val="00282FFB"/>
    <w:rsid w:val="00283779"/>
    <w:rsid w:val="00283E9E"/>
    <w:rsid w:val="00284D60"/>
    <w:rsid w:val="00284D78"/>
    <w:rsid w:val="00286184"/>
    <w:rsid w:val="00287C9D"/>
    <w:rsid w:val="00287D81"/>
    <w:rsid w:val="00290071"/>
    <w:rsid w:val="00290739"/>
    <w:rsid w:val="002918F8"/>
    <w:rsid w:val="002923FA"/>
    <w:rsid w:val="002927D6"/>
    <w:rsid w:val="00294729"/>
    <w:rsid w:val="00294A64"/>
    <w:rsid w:val="00294B2E"/>
    <w:rsid w:val="0029536C"/>
    <w:rsid w:val="0029665C"/>
    <w:rsid w:val="002A1498"/>
    <w:rsid w:val="002A17CD"/>
    <w:rsid w:val="002A36ED"/>
    <w:rsid w:val="002A4B7E"/>
    <w:rsid w:val="002A5947"/>
    <w:rsid w:val="002A5A28"/>
    <w:rsid w:val="002A60C0"/>
    <w:rsid w:val="002B095A"/>
    <w:rsid w:val="002B161A"/>
    <w:rsid w:val="002B1F1A"/>
    <w:rsid w:val="002B3594"/>
    <w:rsid w:val="002B4F4A"/>
    <w:rsid w:val="002B59EE"/>
    <w:rsid w:val="002B5E03"/>
    <w:rsid w:val="002B6DCF"/>
    <w:rsid w:val="002B72B5"/>
    <w:rsid w:val="002B7365"/>
    <w:rsid w:val="002C0D34"/>
    <w:rsid w:val="002C18A8"/>
    <w:rsid w:val="002C3132"/>
    <w:rsid w:val="002C35DA"/>
    <w:rsid w:val="002C481D"/>
    <w:rsid w:val="002C52DA"/>
    <w:rsid w:val="002D0BDB"/>
    <w:rsid w:val="002D1EF8"/>
    <w:rsid w:val="002D230D"/>
    <w:rsid w:val="002D3996"/>
    <w:rsid w:val="002D3EF3"/>
    <w:rsid w:val="002D4445"/>
    <w:rsid w:val="002D6A1C"/>
    <w:rsid w:val="002E12FB"/>
    <w:rsid w:val="002E4DB6"/>
    <w:rsid w:val="002E5C15"/>
    <w:rsid w:val="002E75AF"/>
    <w:rsid w:val="002E7D4E"/>
    <w:rsid w:val="002F1C63"/>
    <w:rsid w:val="002F1DFF"/>
    <w:rsid w:val="002F2461"/>
    <w:rsid w:val="002F30D4"/>
    <w:rsid w:val="002F33E6"/>
    <w:rsid w:val="002F407D"/>
    <w:rsid w:val="002F4C80"/>
    <w:rsid w:val="002F4CC9"/>
    <w:rsid w:val="002F4E00"/>
    <w:rsid w:val="002F6893"/>
    <w:rsid w:val="002F7483"/>
    <w:rsid w:val="002F7CE4"/>
    <w:rsid w:val="003036D0"/>
    <w:rsid w:val="0030389A"/>
    <w:rsid w:val="00303A62"/>
    <w:rsid w:val="00303ED9"/>
    <w:rsid w:val="00304346"/>
    <w:rsid w:val="003068AE"/>
    <w:rsid w:val="00306F33"/>
    <w:rsid w:val="003107F2"/>
    <w:rsid w:val="003107FC"/>
    <w:rsid w:val="00310B6F"/>
    <w:rsid w:val="003118C6"/>
    <w:rsid w:val="0031192E"/>
    <w:rsid w:val="003154CB"/>
    <w:rsid w:val="00316E7D"/>
    <w:rsid w:val="00317153"/>
    <w:rsid w:val="003177D5"/>
    <w:rsid w:val="00317814"/>
    <w:rsid w:val="003204CA"/>
    <w:rsid w:val="00320A86"/>
    <w:rsid w:val="003216B3"/>
    <w:rsid w:val="0032260D"/>
    <w:rsid w:val="00322A75"/>
    <w:rsid w:val="00322A7F"/>
    <w:rsid w:val="00324354"/>
    <w:rsid w:val="00324403"/>
    <w:rsid w:val="0032593F"/>
    <w:rsid w:val="00327DEB"/>
    <w:rsid w:val="003300A4"/>
    <w:rsid w:val="0033242E"/>
    <w:rsid w:val="00332CEE"/>
    <w:rsid w:val="00333F49"/>
    <w:rsid w:val="00334B20"/>
    <w:rsid w:val="00334FBF"/>
    <w:rsid w:val="00336DC1"/>
    <w:rsid w:val="0034073A"/>
    <w:rsid w:val="00340AC1"/>
    <w:rsid w:val="0034122B"/>
    <w:rsid w:val="003415D3"/>
    <w:rsid w:val="00341A7E"/>
    <w:rsid w:val="003428F6"/>
    <w:rsid w:val="00343550"/>
    <w:rsid w:val="00343FA4"/>
    <w:rsid w:val="003446C5"/>
    <w:rsid w:val="003460AE"/>
    <w:rsid w:val="00350BDE"/>
    <w:rsid w:val="00352446"/>
    <w:rsid w:val="00352E6F"/>
    <w:rsid w:val="00354B72"/>
    <w:rsid w:val="00355F9C"/>
    <w:rsid w:val="00356A9E"/>
    <w:rsid w:val="003570C7"/>
    <w:rsid w:val="00357993"/>
    <w:rsid w:val="00360306"/>
    <w:rsid w:val="0036080F"/>
    <w:rsid w:val="00361006"/>
    <w:rsid w:val="003640D9"/>
    <w:rsid w:val="003642D7"/>
    <w:rsid w:val="003667D0"/>
    <w:rsid w:val="003670FE"/>
    <w:rsid w:val="00367D47"/>
    <w:rsid w:val="00370DCD"/>
    <w:rsid w:val="00375579"/>
    <w:rsid w:val="00377A09"/>
    <w:rsid w:val="00377D3E"/>
    <w:rsid w:val="003823E3"/>
    <w:rsid w:val="00382E05"/>
    <w:rsid w:val="00384717"/>
    <w:rsid w:val="00386D34"/>
    <w:rsid w:val="003905F3"/>
    <w:rsid w:val="00390AE7"/>
    <w:rsid w:val="00391091"/>
    <w:rsid w:val="003915E5"/>
    <w:rsid w:val="00392270"/>
    <w:rsid w:val="003944CB"/>
    <w:rsid w:val="003947AD"/>
    <w:rsid w:val="00395542"/>
    <w:rsid w:val="00397B57"/>
    <w:rsid w:val="003A16F5"/>
    <w:rsid w:val="003A27EE"/>
    <w:rsid w:val="003A3F19"/>
    <w:rsid w:val="003A4364"/>
    <w:rsid w:val="003A47E2"/>
    <w:rsid w:val="003A4956"/>
    <w:rsid w:val="003A5F03"/>
    <w:rsid w:val="003A70E3"/>
    <w:rsid w:val="003A7B95"/>
    <w:rsid w:val="003B0A95"/>
    <w:rsid w:val="003B176A"/>
    <w:rsid w:val="003B2EAC"/>
    <w:rsid w:val="003B3783"/>
    <w:rsid w:val="003B3E83"/>
    <w:rsid w:val="003B4149"/>
    <w:rsid w:val="003B4D47"/>
    <w:rsid w:val="003B5201"/>
    <w:rsid w:val="003B6B8B"/>
    <w:rsid w:val="003C0B01"/>
    <w:rsid w:val="003C16F0"/>
    <w:rsid w:val="003C447D"/>
    <w:rsid w:val="003C58B1"/>
    <w:rsid w:val="003C6583"/>
    <w:rsid w:val="003C6FFA"/>
    <w:rsid w:val="003C7E93"/>
    <w:rsid w:val="003D1937"/>
    <w:rsid w:val="003D19E5"/>
    <w:rsid w:val="003D326C"/>
    <w:rsid w:val="003D3B67"/>
    <w:rsid w:val="003D3E13"/>
    <w:rsid w:val="003D4821"/>
    <w:rsid w:val="003D5B40"/>
    <w:rsid w:val="003D645D"/>
    <w:rsid w:val="003D6617"/>
    <w:rsid w:val="003E00B7"/>
    <w:rsid w:val="003E2E57"/>
    <w:rsid w:val="003E2E63"/>
    <w:rsid w:val="003E30E3"/>
    <w:rsid w:val="003E50F9"/>
    <w:rsid w:val="003E6BE4"/>
    <w:rsid w:val="003E79E6"/>
    <w:rsid w:val="003F0915"/>
    <w:rsid w:val="003F3015"/>
    <w:rsid w:val="003F3216"/>
    <w:rsid w:val="003F3568"/>
    <w:rsid w:val="003F365A"/>
    <w:rsid w:val="003F3B4B"/>
    <w:rsid w:val="003F4F63"/>
    <w:rsid w:val="003F560F"/>
    <w:rsid w:val="003F62F0"/>
    <w:rsid w:val="004010AB"/>
    <w:rsid w:val="00401223"/>
    <w:rsid w:val="0040143E"/>
    <w:rsid w:val="004025EA"/>
    <w:rsid w:val="00402D5D"/>
    <w:rsid w:val="00402E63"/>
    <w:rsid w:val="00403E53"/>
    <w:rsid w:val="00404AB8"/>
    <w:rsid w:val="004052F3"/>
    <w:rsid w:val="00405518"/>
    <w:rsid w:val="00406F25"/>
    <w:rsid w:val="00407A89"/>
    <w:rsid w:val="004122E3"/>
    <w:rsid w:val="00412374"/>
    <w:rsid w:val="0041489D"/>
    <w:rsid w:val="00416770"/>
    <w:rsid w:val="0041757B"/>
    <w:rsid w:val="004178C0"/>
    <w:rsid w:val="00420DD9"/>
    <w:rsid w:val="00422E2C"/>
    <w:rsid w:val="00424A88"/>
    <w:rsid w:val="004250DF"/>
    <w:rsid w:val="004265DD"/>
    <w:rsid w:val="004279A8"/>
    <w:rsid w:val="00430866"/>
    <w:rsid w:val="00430E39"/>
    <w:rsid w:val="0043145B"/>
    <w:rsid w:val="00431E8F"/>
    <w:rsid w:val="00431ED2"/>
    <w:rsid w:val="00433AD3"/>
    <w:rsid w:val="00434639"/>
    <w:rsid w:val="00434B93"/>
    <w:rsid w:val="004357D1"/>
    <w:rsid w:val="00435CD9"/>
    <w:rsid w:val="004364F0"/>
    <w:rsid w:val="00436818"/>
    <w:rsid w:val="004376DE"/>
    <w:rsid w:val="00437753"/>
    <w:rsid w:val="004400C4"/>
    <w:rsid w:val="0044129E"/>
    <w:rsid w:val="00441E06"/>
    <w:rsid w:val="0044252A"/>
    <w:rsid w:val="00442BCB"/>
    <w:rsid w:val="00443075"/>
    <w:rsid w:val="00443C3D"/>
    <w:rsid w:val="00444CD2"/>
    <w:rsid w:val="00444F7F"/>
    <w:rsid w:val="004454C0"/>
    <w:rsid w:val="00445B5F"/>
    <w:rsid w:val="00446AA9"/>
    <w:rsid w:val="00450FCB"/>
    <w:rsid w:val="00451277"/>
    <w:rsid w:val="004515F5"/>
    <w:rsid w:val="0045263E"/>
    <w:rsid w:val="004534E2"/>
    <w:rsid w:val="00453537"/>
    <w:rsid w:val="00453C96"/>
    <w:rsid w:val="004544DB"/>
    <w:rsid w:val="00454589"/>
    <w:rsid w:val="00454DE4"/>
    <w:rsid w:val="00455F86"/>
    <w:rsid w:val="00456485"/>
    <w:rsid w:val="00456E48"/>
    <w:rsid w:val="00460576"/>
    <w:rsid w:val="004611CC"/>
    <w:rsid w:val="0046135E"/>
    <w:rsid w:val="00462BFD"/>
    <w:rsid w:val="00463C26"/>
    <w:rsid w:val="00464461"/>
    <w:rsid w:val="004714CC"/>
    <w:rsid w:val="00473548"/>
    <w:rsid w:val="0047621A"/>
    <w:rsid w:val="00481271"/>
    <w:rsid w:val="00482B43"/>
    <w:rsid w:val="00482CDA"/>
    <w:rsid w:val="0048523C"/>
    <w:rsid w:val="00485424"/>
    <w:rsid w:val="00486743"/>
    <w:rsid w:val="0048695F"/>
    <w:rsid w:val="00486A4B"/>
    <w:rsid w:val="00487A6E"/>
    <w:rsid w:val="00490A8A"/>
    <w:rsid w:val="00491E18"/>
    <w:rsid w:val="0049231A"/>
    <w:rsid w:val="00492CAA"/>
    <w:rsid w:val="0049451A"/>
    <w:rsid w:val="00496036"/>
    <w:rsid w:val="004963F2"/>
    <w:rsid w:val="004A1686"/>
    <w:rsid w:val="004A1BF6"/>
    <w:rsid w:val="004A21CB"/>
    <w:rsid w:val="004A2750"/>
    <w:rsid w:val="004A288E"/>
    <w:rsid w:val="004A2A8F"/>
    <w:rsid w:val="004A3F89"/>
    <w:rsid w:val="004A55C1"/>
    <w:rsid w:val="004A5AD2"/>
    <w:rsid w:val="004A64A0"/>
    <w:rsid w:val="004A6565"/>
    <w:rsid w:val="004A6F49"/>
    <w:rsid w:val="004A7652"/>
    <w:rsid w:val="004A79BF"/>
    <w:rsid w:val="004A7CAC"/>
    <w:rsid w:val="004B2AE9"/>
    <w:rsid w:val="004B4E46"/>
    <w:rsid w:val="004B5206"/>
    <w:rsid w:val="004B5961"/>
    <w:rsid w:val="004B6768"/>
    <w:rsid w:val="004C0398"/>
    <w:rsid w:val="004C09C9"/>
    <w:rsid w:val="004C1DB0"/>
    <w:rsid w:val="004C20EC"/>
    <w:rsid w:val="004C2543"/>
    <w:rsid w:val="004C34DE"/>
    <w:rsid w:val="004C4B91"/>
    <w:rsid w:val="004C513C"/>
    <w:rsid w:val="004C693E"/>
    <w:rsid w:val="004C6B8A"/>
    <w:rsid w:val="004C6BA3"/>
    <w:rsid w:val="004C6C87"/>
    <w:rsid w:val="004C7DC4"/>
    <w:rsid w:val="004D15FD"/>
    <w:rsid w:val="004D1C2D"/>
    <w:rsid w:val="004D2182"/>
    <w:rsid w:val="004D4198"/>
    <w:rsid w:val="004D7474"/>
    <w:rsid w:val="004E44FF"/>
    <w:rsid w:val="004E4705"/>
    <w:rsid w:val="004E583E"/>
    <w:rsid w:val="004E659D"/>
    <w:rsid w:val="004E7CB7"/>
    <w:rsid w:val="004F0283"/>
    <w:rsid w:val="004F09AF"/>
    <w:rsid w:val="004F0AC2"/>
    <w:rsid w:val="004F152B"/>
    <w:rsid w:val="004F1830"/>
    <w:rsid w:val="004F1971"/>
    <w:rsid w:val="004F3CC3"/>
    <w:rsid w:val="004F4376"/>
    <w:rsid w:val="004F4C50"/>
    <w:rsid w:val="004F57D3"/>
    <w:rsid w:val="004F6827"/>
    <w:rsid w:val="004F711C"/>
    <w:rsid w:val="00500D3F"/>
    <w:rsid w:val="00500E0C"/>
    <w:rsid w:val="00500E1B"/>
    <w:rsid w:val="00505602"/>
    <w:rsid w:val="005072DB"/>
    <w:rsid w:val="0050799B"/>
    <w:rsid w:val="00507A64"/>
    <w:rsid w:val="00507E43"/>
    <w:rsid w:val="00507E82"/>
    <w:rsid w:val="005100E1"/>
    <w:rsid w:val="00510ED9"/>
    <w:rsid w:val="0051155B"/>
    <w:rsid w:val="00511EC2"/>
    <w:rsid w:val="00512DC1"/>
    <w:rsid w:val="0051788E"/>
    <w:rsid w:val="0052057A"/>
    <w:rsid w:val="00520D41"/>
    <w:rsid w:val="0052158B"/>
    <w:rsid w:val="00521E0C"/>
    <w:rsid w:val="00522850"/>
    <w:rsid w:val="00522CF8"/>
    <w:rsid w:val="00524311"/>
    <w:rsid w:val="00526B9E"/>
    <w:rsid w:val="00527805"/>
    <w:rsid w:val="00530FB6"/>
    <w:rsid w:val="00531761"/>
    <w:rsid w:val="00531C02"/>
    <w:rsid w:val="00532B29"/>
    <w:rsid w:val="00534F7C"/>
    <w:rsid w:val="005354AB"/>
    <w:rsid w:val="00535A10"/>
    <w:rsid w:val="00535EEA"/>
    <w:rsid w:val="0054040E"/>
    <w:rsid w:val="00544157"/>
    <w:rsid w:val="005441F6"/>
    <w:rsid w:val="00544ACC"/>
    <w:rsid w:val="005454B8"/>
    <w:rsid w:val="00547F5B"/>
    <w:rsid w:val="005514E2"/>
    <w:rsid w:val="00551DC6"/>
    <w:rsid w:val="005531A3"/>
    <w:rsid w:val="00554966"/>
    <w:rsid w:val="0056064E"/>
    <w:rsid w:val="00561DE7"/>
    <w:rsid w:val="0056222A"/>
    <w:rsid w:val="0056253D"/>
    <w:rsid w:val="00563DF1"/>
    <w:rsid w:val="00563E39"/>
    <w:rsid w:val="00564641"/>
    <w:rsid w:val="00564686"/>
    <w:rsid w:val="0056745B"/>
    <w:rsid w:val="00570673"/>
    <w:rsid w:val="0057133C"/>
    <w:rsid w:val="00573497"/>
    <w:rsid w:val="00575F7E"/>
    <w:rsid w:val="005838CD"/>
    <w:rsid w:val="005846D7"/>
    <w:rsid w:val="00584999"/>
    <w:rsid w:val="00584BBB"/>
    <w:rsid w:val="00585B74"/>
    <w:rsid w:val="00587193"/>
    <w:rsid w:val="0058726A"/>
    <w:rsid w:val="0058784C"/>
    <w:rsid w:val="00591C47"/>
    <w:rsid w:val="00591FB9"/>
    <w:rsid w:val="005927CE"/>
    <w:rsid w:val="00592F2F"/>
    <w:rsid w:val="00593029"/>
    <w:rsid w:val="00593EEA"/>
    <w:rsid w:val="005947E9"/>
    <w:rsid w:val="00594AFE"/>
    <w:rsid w:val="00595151"/>
    <w:rsid w:val="00595274"/>
    <w:rsid w:val="00596066"/>
    <w:rsid w:val="00596402"/>
    <w:rsid w:val="00596593"/>
    <w:rsid w:val="00596970"/>
    <w:rsid w:val="00597647"/>
    <w:rsid w:val="00597AC1"/>
    <w:rsid w:val="005A029C"/>
    <w:rsid w:val="005A11C4"/>
    <w:rsid w:val="005A12B6"/>
    <w:rsid w:val="005A181F"/>
    <w:rsid w:val="005A20D1"/>
    <w:rsid w:val="005A20F1"/>
    <w:rsid w:val="005A36DF"/>
    <w:rsid w:val="005A4737"/>
    <w:rsid w:val="005A4C07"/>
    <w:rsid w:val="005A59E3"/>
    <w:rsid w:val="005A6BCD"/>
    <w:rsid w:val="005A73B6"/>
    <w:rsid w:val="005A7ED9"/>
    <w:rsid w:val="005B042B"/>
    <w:rsid w:val="005B0596"/>
    <w:rsid w:val="005B2295"/>
    <w:rsid w:val="005B3FF2"/>
    <w:rsid w:val="005B5081"/>
    <w:rsid w:val="005B57BB"/>
    <w:rsid w:val="005B5B4E"/>
    <w:rsid w:val="005B6DDC"/>
    <w:rsid w:val="005B709E"/>
    <w:rsid w:val="005B7781"/>
    <w:rsid w:val="005B7A48"/>
    <w:rsid w:val="005B7D0C"/>
    <w:rsid w:val="005C0396"/>
    <w:rsid w:val="005C077D"/>
    <w:rsid w:val="005C0985"/>
    <w:rsid w:val="005C1283"/>
    <w:rsid w:val="005C42B1"/>
    <w:rsid w:val="005C44D9"/>
    <w:rsid w:val="005C4813"/>
    <w:rsid w:val="005C4890"/>
    <w:rsid w:val="005C4DC6"/>
    <w:rsid w:val="005C65F5"/>
    <w:rsid w:val="005C7B15"/>
    <w:rsid w:val="005C7CEA"/>
    <w:rsid w:val="005D022D"/>
    <w:rsid w:val="005D0E2A"/>
    <w:rsid w:val="005D1DB7"/>
    <w:rsid w:val="005D47D7"/>
    <w:rsid w:val="005D65BC"/>
    <w:rsid w:val="005D7299"/>
    <w:rsid w:val="005E1627"/>
    <w:rsid w:val="005E1D7B"/>
    <w:rsid w:val="005E25A0"/>
    <w:rsid w:val="005E3F30"/>
    <w:rsid w:val="005E561A"/>
    <w:rsid w:val="005E5C99"/>
    <w:rsid w:val="005E731F"/>
    <w:rsid w:val="005E7511"/>
    <w:rsid w:val="005E7B26"/>
    <w:rsid w:val="005F026C"/>
    <w:rsid w:val="005F04C4"/>
    <w:rsid w:val="005F1EF2"/>
    <w:rsid w:val="005F2935"/>
    <w:rsid w:val="005F32EC"/>
    <w:rsid w:val="005F3F56"/>
    <w:rsid w:val="005F5142"/>
    <w:rsid w:val="005F72FC"/>
    <w:rsid w:val="005F7A2E"/>
    <w:rsid w:val="00601F2A"/>
    <w:rsid w:val="006031A2"/>
    <w:rsid w:val="00603F55"/>
    <w:rsid w:val="00606234"/>
    <w:rsid w:val="006063BE"/>
    <w:rsid w:val="0060682E"/>
    <w:rsid w:val="00611428"/>
    <w:rsid w:val="006118F7"/>
    <w:rsid w:val="006121DF"/>
    <w:rsid w:val="0061326B"/>
    <w:rsid w:val="00613B51"/>
    <w:rsid w:val="00613FBD"/>
    <w:rsid w:val="00614562"/>
    <w:rsid w:val="00617193"/>
    <w:rsid w:val="006171DB"/>
    <w:rsid w:val="00622375"/>
    <w:rsid w:val="0062346E"/>
    <w:rsid w:val="00627593"/>
    <w:rsid w:val="006311D6"/>
    <w:rsid w:val="00631E01"/>
    <w:rsid w:val="006331A6"/>
    <w:rsid w:val="006331F6"/>
    <w:rsid w:val="006352C1"/>
    <w:rsid w:val="00635917"/>
    <w:rsid w:val="00642BC0"/>
    <w:rsid w:val="0064416C"/>
    <w:rsid w:val="00644B1E"/>
    <w:rsid w:val="00646D30"/>
    <w:rsid w:val="00652114"/>
    <w:rsid w:val="00655FCA"/>
    <w:rsid w:val="00655FFA"/>
    <w:rsid w:val="00660D2C"/>
    <w:rsid w:val="0066108B"/>
    <w:rsid w:val="006623FB"/>
    <w:rsid w:val="00662853"/>
    <w:rsid w:val="00662F6C"/>
    <w:rsid w:val="006637A3"/>
    <w:rsid w:val="00663D49"/>
    <w:rsid w:val="00664281"/>
    <w:rsid w:val="00664532"/>
    <w:rsid w:val="00665264"/>
    <w:rsid w:val="00665419"/>
    <w:rsid w:val="0066662E"/>
    <w:rsid w:val="006677F3"/>
    <w:rsid w:val="00667C01"/>
    <w:rsid w:val="00670550"/>
    <w:rsid w:val="00671345"/>
    <w:rsid w:val="0067180F"/>
    <w:rsid w:val="00673ECB"/>
    <w:rsid w:val="00674C2B"/>
    <w:rsid w:val="00675180"/>
    <w:rsid w:val="006822CA"/>
    <w:rsid w:val="00682B7F"/>
    <w:rsid w:val="00682DD0"/>
    <w:rsid w:val="0068331E"/>
    <w:rsid w:val="00683D1E"/>
    <w:rsid w:val="00683E7F"/>
    <w:rsid w:val="00684106"/>
    <w:rsid w:val="00685A6D"/>
    <w:rsid w:val="006867DA"/>
    <w:rsid w:val="00691547"/>
    <w:rsid w:val="00691728"/>
    <w:rsid w:val="006923BB"/>
    <w:rsid w:val="00693581"/>
    <w:rsid w:val="006936F0"/>
    <w:rsid w:val="00694466"/>
    <w:rsid w:val="00695042"/>
    <w:rsid w:val="0069525C"/>
    <w:rsid w:val="00697606"/>
    <w:rsid w:val="00697D88"/>
    <w:rsid w:val="006A0D0B"/>
    <w:rsid w:val="006A180E"/>
    <w:rsid w:val="006A1C62"/>
    <w:rsid w:val="006A1CC9"/>
    <w:rsid w:val="006A239C"/>
    <w:rsid w:val="006A3C8D"/>
    <w:rsid w:val="006B1C2D"/>
    <w:rsid w:val="006B41A0"/>
    <w:rsid w:val="006B6052"/>
    <w:rsid w:val="006B6660"/>
    <w:rsid w:val="006B675F"/>
    <w:rsid w:val="006B6EA8"/>
    <w:rsid w:val="006B6F13"/>
    <w:rsid w:val="006B7DE6"/>
    <w:rsid w:val="006C0D99"/>
    <w:rsid w:val="006C142E"/>
    <w:rsid w:val="006C258B"/>
    <w:rsid w:val="006C299A"/>
    <w:rsid w:val="006C458A"/>
    <w:rsid w:val="006C750B"/>
    <w:rsid w:val="006D0FD9"/>
    <w:rsid w:val="006D3D5B"/>
    <w:rsid w:val="006D4F8F"/>
    <w:rsid w:val="006D658F"/>
    <w:rsid w:val="006D72B4"/>
    <w:rsid w:val="006E0ADC"/>
    <w:rsid w:val="006E1011"/>
    <w:rsid w:val="006E258D"/>
    <w:rsid w:val="006E2690"/>
    <w:rsid w:val="006E28D6"/>
    <w:rsid w:val="006E3C9E"/>
    <w:rsid w:val="006E44AA"/>
    <w:rsid w:val="006E5D75"/>
    <w:rsid w:val="006F030F"/>
    <w:rsid w:val="006F2FB3"/>
    <w:rsid w:val="006F3764"/>
    <w:rsid w:val="006F3AE8"/>
    <w:rsid w:val="006F4142"/>
    <w:rsid w:val="006F476C"/>
    <w:rsid w:val="006F4AD1"/>
    <w:rsid w:val="006F61A2"/>
    <w:rsid w:val="006F683B"/>
    <w:rsid w:val="006F69E5"/>
    <w:rsid w:val="006F7F86"/>
    <w:rsid w:val="006F7FBF"/>
    <w:rsid w:val="00700753"/>
    <w:rsid w:val="0070408B"/>
    <w:rsid w:val="007057F4"/>
    <w:rsid w:val="00705B5A"/>
    <w:rsid w:val="007072C8"/>
    <w:rsid w:val="00707A7A"/>
    <w:rsid w:val="00711A67"/>
    <w:rsid w:val="00711ADB"/>
    <w:rsid w:val="00712733"/>
    <w:rsid w:val="00712921"/>
    <w:rsid w:val="00712C7C"/>
    <w:rsid w:val="00712D28"/>
    <w:rsid w:val="007142CC"/>
    <w:rsid w:val="00714B84"/>
    <w:rsid w:val="0071570A"/>
    <w:rsid w:val="00715B37"/>
    <w:rsid w:val="00715D1B"/>
    <w:rsid w:val="0072103C"/>
    <w:rsid w:val="00722CF1"/>
    <w:rsid w:val="00723F23"/>
    <w:rsid w:val="007245E2"/>
    <w:rsid w:val="007255C9"/>
    <w:rsid w:val="00731541"/>
    <w:rsid w:val="007337F3"/>
    <w:rsid w:val="00733905"/>
    <w:rsid w:val="00733A75"/>
    <w:rsid w:val="007356F3"/>
    <w:rsid w:val="00735ECB"/>
    <w:rsid w:val="00736861"/>
    <w:rsid w:val="00736FA8"/>
    <w:rsid w:val="007376C2"/>
    <w:rsid w:val="007378A7"/>
    <w:rsid w:val="007378DB"/>
    <w:rsid w:val="00740B97"/>
    <w:rsid w:val="00740E17"/>
    <w:rsid w:val="007411DA"/>
    <w:rsid w:val="00741A6D"/>
    <w:rsid w:val="00742663"/>
    <w:rsid w:val="007427C0"/>
    <w:rsid w:val="00742C25"/>
    <w:rsid w:val="0074423C"/>
    <w:rsid w:val="00744982"/>
    <w:rsid w:val="00745828"/>
    <w:rsid w:val="0074590B"/>
    <w:rsid w:val="00747B55"/>
    <w:rsid w:val="007527E2"/>
    <w:rsid w:val="00754637"/>
    <w:rsid w:val="007547C2"/>
    <w:rsid w:val="007549E0"/>
    <w:rsid w:val="007557D5"/>
    <w:rsid w:val="007565E7"/>
    <w:rsid w:val="00760431"/>
    <w:rsid w:val="00761C86"/>
    <w:rsid w:val="00762795"/>
    <w:rsid w:val="00762E6D"/>
    <w:rsid w:val="007635FD"/>
    <w:rsid w:val="0076471B"/>
    <w:rsid w:val="00764B99"/>
    <w:rsid w:val="00765E4C"/>
    <w:rsid w:val="007660C6"/>
    <w:rsid w:val="007702D4"/>
    <w:rsid w:val="00770742"/>
    <w:rsid w:val="00771BBE"/>
    <w:rsid w:val="0078091A"/>
    <w:rsid w:val="007809C8"/>
    <w:rsid w:val="007812F5"/>
    <w:rsid w:val="0078162A"/>
    <w:rsid w:val="00782116"/>
    <w:rsid w:val="00782D1E"/>
    <w:rsid w:val="007841D2"/>
    <w:rsid w:val="00784399"/>
    <w:rsid w:val="00784F15"/>
    <w:rsid w:val="00790A4B"/>
    <w:rsid w:val="00790F02"/>
    <w:rsid w:val="0079143D"/>
    <w:rsid w:val="00792BFF"/>
    <w:rsid w:val="007933B8"/>
    <w:rsid w:val="00793FD5"/>
    <w:rsid w:val="00796D26"/>
    <w:rsid w:val="007A009E"/>
    <w:rsid w:val="007A0692"/>
    <w:rsid w:val="007A129B"/>
    <w:rsid w:val="007A31C0"/>
    <w:rsid w:val="007A3498"/>
    <w:rsid w:val="007A3A54"/>
    <w:rsid w:val="007A5BE0"/>
    <w:rsid w:val="007A62B8"/>
    <w:rsid w:val="007A6F16"/>
    <w:rsid w:val="007B09F6"/>
    <w:rsid w:val="007B0E99"/>
    <w:rsid w:val="007B13D5"/>
    <w:rsid w:val="007B15E3"/>
    <w:rsid w:val="007B454D"/>
    <w:rsid w:val="007B611B"/>
    <w:rsid w:val="007B65C0"/>
    <w:rsid w:val="007C0815"/>
    <w:rsid w:val="007C0EBF"/>
    <w:rsid w:val="007C4CEE"/>
    <w:rsid w:val="007C69D4"/>
    <w:rsid w:val="007C7438"/>
    <w:rsid w:val="007D06E5"/>
    <w:rsid w:val="007D0B57"/>
    <w:rsid w:val="007D192F"/>
    <w:rsid w:val="007D254F"/>
    <w:rsid w:val="007D2AF5"/>
    <w:rsid w:val="007D435E"/>
    <w:rsid w:val="007D4615"/>
    <w:rsid w:val="007D5511"/>
    <w:rsid w:val="007D6F61"/>
    <w:rsid w:val="007D7BD3"/>
    <w:rsid w:val="007E0794"/>
    <w:rsid w:val="007E0ACF"/>
    <w:rsid w:val="007E165F"/>
    <w:rsid w:val="007E30FF"/>
    <w:rsid w:val="007E33C2"/>
    <w:rsid w:val="007E37C1"/>
    <w:rsid w:val="007E4F3F"/>
    <w:rsid w:val="007E55DC"/>
    <w:rsid w:val="007E5B36"/>
    <w:rsid w:val="007E5E45"/>
    <w:rsid w:val="007E5FF0"/>
    <w:rsid w:val="007E6A4B"/>
    <w:rsid w:val="007F0EAB"/>
    <w:rsid w:val="007F21EC"/>
    <w:rsid w:val="007F3225"/>
    <w:rsid w:val="007F36DC"/>
    <w:rsid w:val="007F3ECF"/>
    <w:rsid w:val="007F3FAF"/>
    <w:rsid w:val="0080055B"/>
    <w:rsid w:val="0080067C"/>
    <w:rsid w:val="00800D4A"/>
    <w:rsid w:val="00800F23"/>
    <w:rsid w:val="00801AFC"/>
    <w:rsid w:val="00801C9D"/>
    <w:rsid w:val="00802052"/>
    <w:rsid w:val="0080392D"/>
    <w:rsid w:val="00805799"/>
    <w:rsid w:val="00806666"/>
    <w:rsid w:val="00806C26"/>
    <w:rsid w:val="008073A6"/>
    <w:rsid w:val="008075B9"/>
    <w:rsid w:val="008107DA"/>
    <w:rsid w:val="00811C41"/>
    <w:rsid w:val="00814455"/>
    <w:rsid w:val="008146A8"/>
    <w:rsid w:val="00814DE2"/>
    <w:rsid w:val="00814F43"/>
    <w:rsid w:val="008156DE"/>
    <w:rsid w:val="008160CB"/>
    <w:rsid w:val="00816414"/>
    <w:rsid w:val="00817A3A"/>
    <w:rsid w:val="00817CA9"/>
    <w:rsid w:val="00820366"/>
    <w:rsid w:val="008203FB"/>
    <w:rsid w:val="0082214D"/>
    <w:rsid w:val="0082300B"/>
    <w:rsid w:val="008232E6"/>
    <w:rsid w:val="0082427E"/>
    <w:rsid w:val="008246BD"/>
    <w:rsid w:val="00824F70"/>
    <w:rsid w:val="008257FE"/>
    <w:rsid w:val="008266C6"/>
    <w:rsid w:val="00826DF0"/>
    <w:rsid w:val="0083015D"/>
    <w:rsid w:val="008311B9"/>
    <w:rsid w:val="00831EBF"/>
    <w:rsid w:val="008324A5"/>
    <w:rsid w:val="00833129"/>
    <w:rsid w:val="00835FC1"/>
    <w:rsid w:val="0083781C"/>
    <w:rsid w:val="00841DFB"/>
    <w:rsid w:val="00842F20"/>
    <w:rsid w:val="008437B9"/>
    <w:rsid w:val="0084479E"/>
    <w:rsid w:val="008458E3"/>
    <w:rsid w:val="00846227"/>
    <w:rsid w:val="008465C8"/>
    <w:rsid w:val="00846F92"/>
    <w:rsid w:val="0085047D"/>
    <w:rsid w:val="008537C6"/>
    <w:rsid w:val="00853C45"/>
    <w:rsid w:val="00853F3F"/>
    <w:rsid w:val="008552D7"/>
    <w:rsid w:val="00860FF5"/>
    <w:rsid w:val="008634F7"/>
    <w:rsid w:val="00865AED"/>
    <w:rsid w:val="00866031"/>
    <w:rsid w:val="00866984"/>
    <w:rsid w:val="00866AEB"/>
    <w:rsid w:val="00867A8A"/>
    <w:rsid w:val="00870062"/>
    <w:rsid w:val="008705D7"/>
    <w:rsid w:val="00871236"/>
    <w:rsid w:val="00871B6F"/>
    <w:rsid w:val="00872DE5"/>
    <w:rsid w:val="00873C29"/>
    <w:rsid w:val="008768F3"/>
    <w:rsid w:val="0087773E"/>
    <w:rsid w:val="00880EB3"/>
    <w:rsid w:val="008840AE"/>
    <w:rsid w:val="00886338"/>
    <w:rsid w:val="0088662E"/>
    <w:rsid w:val="00887917"/>
    <w:rsid w:val="00887E68"/>
    <w:rsid w:val="00890A66"/>
    <w:rsid w:val="00890E90"/>
    <w:rsid w:val="008911D6"/>
    <w:rsid w:val="0089220F"/>
    <w:rsid w:val="008928C1"/>
    <w:rsid w:val="0089321F"/>
    <w:rsid w:val="00893FA3"/>
    <w:rsid w:val="0089574C"/>
    <w:rsid w:val="00895FB7"/>
    <w:rsid w:val="008971E1"/>
    <w:rsid w:val="008A0BA6"/>
    <w:rsid w:val="008A13E6"/>
    <w:rsid w:val="008A285B"/>
    <w:rsid w:val="008A500A"/>
    <w:rsid w:val="008A6005"/>
    <w:rsid w:val="008A6E24"/>
    <w:rsid w:val="008A74D8"/>
    <w:rsid w:val="008A7A51"/>
    <w:rsid w:val="008B276F"/>
    <w:rsid w:val="008B3693"/>
    <w:rsid w:val="008B5FA7"/>
    <w:rsid w:val="008B6ECE"/>
    <w:rsid w:val="008B6F44"/>
    <w:rsid w:val="008C0380"/>
    <w:rsid w:val="008C18F6"/>
    <w:rsid w:val="008C4259"/>
    <w:rsid w:val="008C4443"/>
    <w:rsid w:val="008C52B0"/>
    <w:rsid w:val="008C62EC"/>
    <w:rsid w:val="008C6CAA"/>
    <w:rsid w:val="008D12C8"/>
    <w:rsid w:val="008D72FA"/>
    <w:rsid w:val="008E02C1"/>
    <w:rsid w:val="008E10D3"/>
    <w:rsid w:val="008E1304"/>
    <w:rsid w:val="008E14C8"/>
    <w:rsid w:val="008E1BE0"/>
    <w:rsid w:val="008E2722"/>
    <w:rsid w:val="008E2819"/>
    <w:rsid w:val="008E3A2C"/>
    <w:rsid w:val="008E7585"/>
    <w:rsid w:val="008E75AD"/>
    <w:rsid w:val="008E7B43"/>
    <w:rsid w:val="008E7CEA"/>
    <w:rsid w:val="008F25B3"/>
    <w:rsid w:val="008F25FE"/>
    <w:rsid w:val="008F3647"/>
    <w:rsid w:val="008F5E3E"/>
    <w:rsid w:val="009006CF"/>
    <w:rsid w:val="00900DD8"/>
    <w:rsid w:val="00903D6D"/>
    <w:rsid w:val="009044D1"/>
    <w:rsid w:val="00906BAF"/>
    <w:rsid w:val="00907B81"/>
    <w:rsid w:val="009106B8"/>
    <w:rsid w:val="00911EA3"/>
    <w:rsid w:val="00912FB0"/>
    <w:rsid w:val="00915627"/>
    <w:rsid w:val="00915B03"/>
    <w:rsid w:val="00917209"/>
    <w:rsid w:val="009175C1"/>
    <w:rsid w:val="00917AB2"/>
    <w:rsid w:val="00917BFE"/>
    <w:rsid w:val="0092057F"/>
    <w:rsid w:val="00920D58"/>
    <w:rsid w:val="00921C19"/>
    <w:rsid w:val="00922008"/>
    <w:rsid w:val="009238C5"/>
    <w:rsid w:val="00923E58"/>
    <w:rsid w:val="0092451C"/>
    <w:rsid w:val="00924D51"/>
    <w:rsid w:val="009307C7"/>
    <w:rsid w:val="00930848"/>
    <w:rsid w:val="00932C75"/>
    <w:rsid w:val="00932DD5"/>
    <w:rsid w:val="00934189"/>
    <w:rsid w:val="00934195"/>
    <w:rsid w:val="00936ED2"/>
    <w:rsid w:val="009376A2"/>
    <w:rsid w:val="00940403"/>
    <w:rsid w:val="00940CA8"/>
    <w:rsid w:val="00940E0C"/>
    <w:rsid w:val="009418B4"/>
    <w:rsid w:val="00941AD1"/>
    <w:rsid w:val="0094231F"/>
    <w:rsid w:val="00942404"/>
    <w:rsid w:val="009428C0"/>
    <w:rsid w:val="00944318"/>
    <w:rsid w:val="00944542"/>
    <w:rsid w:val="00945199"/>
    <w:rsid w:val="00945A62"/>
    <w:rsid w:val="00946638"/>
    <w:rsid w:val="00950CDE"/>
    <w:rsid w:val="00951E5E"/>
    <w:rsid w:val="009528FA"/>
    <w:rsid w:val="00953B6F"/>
    <w:rsid w:val="00953FDD"/>
    <w:rsid w:val="00954BD9"/>
    <w:rsid w:val="009556A9"/>
    <w:rsid w:val="00956239"/>
    <w:rsid w:val="009564F0"/>
    <w:rsid w:val="009565CD"/>
    <w:rsid w:val="009607CD"/>
    <w:rsid w:val="00960CAF"/>
    <w:rsid w:val="00962826"/>
    <w:rsid w:val="00962A33"/>
    <w:rsid w:val="0096356B"/>
    <w:rsid w:val="00965525"/>
    <w:rsid w:val="0096732A"/>
    <w:rsid w:val="00967FA4"/>
    <w:rsid w:val="009701B0"/>
    <w:rsid w:val="00970282"/>
    <w:rsid w:val="00971FBC"/>
    <w:rsid w:val="00973BC1"/>
    <w:rsid w:val="00974014"/>
    <w:rsid w:val="00974B7E"/>
    <w:rsid w:val="009758D3"/>
    <w:rsid w:val="00975ABC"/>
    <w:rsid w:val="00976479"/>
    <w:rsid w:val="00977EC0"/>
    <w:rsid w:val="00981406"/>
    <w:rsid w:val="00981EA4"/>
    <w:rsid w:val="00982313"/>
    <w:rsid w:val="00983B9E"/>
    <w:rsid w:val="0098544B"/>
    <w:rsid w:val="0098563C"/>
    <w:rsid w:val="009857DD"/>
    <w:rsid w:val="0098650B"/>
    <w:rsid w:val="00986B00"/>
    <w:rsid w:val="00986BC1"/>
    <w:rsid w:val="00986BDF"/>
    <w:rsid w:val="00987B99"/>
    <w:rsid w:val="00990E5F"/>
    <w:rsid w:val="00990EF0"/>
    <w:rsid w:val="00993D6D"/>
    <w:rsid w:val="00997C9E"/>
    <w:rsid w:val="009A0531"/>
    <w:rsid w:val="009A17F2"/>
    <w:rsid w:val="009A1EB5"/>
    <w:rsid w:val="009A2611"/>
    <w:rsid w:val="009A29F3"/>
    <w:rsid w:val="009A2B9D"/>
    <w:rsid w:val="009A3790"/>
    <w:rsid w:val="009A3F37"/>
    <w:rsid w:val="009A4305"/>
    <w:rsid w:val="009A4966"/>
    <w:rsid w:val="009A4ED5"/>
    <w:rsid w:val="009A512C"/>
    <w:rsid w:val="009A6082"/>
    <w:rsid w:val="009A61D7"/>
    <w:rsid w:val="009A7CB2"/>
    <w:rsid w:val="009B1DEA"/>
    <w:rsid w:val="009B1F87"/>
    <w:rsid w:val="009B33B9"/>
    <w:rsid w:val="009B3C38"/>
    <w:rsid w:val="009B4657"/>
    <w:rsid w:val="009B79E6"/>
    <w:rsid w:val="009C02EA"/>
    <w:rsid w:val="009C15A4"/>
    <w:rsid w:val="009C488E"/>
    <w:rsid w:val="009C4AE2"/>
    <w:rsid w:val="009C57E7"/>
    <w:rsid w:val="009C7770"/>
    <w:rsid w:val="009D267E"/>
    <w:rsid w:val="009D2A59"/>
    <w:rsid w:val="009D3B65"/>
    <w:rsid w:val="009D6484"/>
    <w:rsid w:val="009D7642"/>
    <w:rsid w:val="009E04A0"/>
    <w:rsid w:val="009E0976"/>
    <w:rsid w:val="009E183D"/>
    <w:rsid w:val="009E1B80"/>
    <w:rsid w:val="009E2B40"/>
    <w:rsid w:val="009E3392"/>
    <w:rsid w:val="009E34AE"/>
    <w:rsid w:val="009E4128"/>
    <w:rsid w:val="009E4220"/>
    <w:rsid w:val="009E5EBF"/>
    <w:rsid w:val="009E6F15"/>
    <w:rsid w:val="009E76A6"/>
    <w:rsid w:val="009F1BB2"/>
    <w:rsid w:val="009F2ACD"/>
    <w:rsid w:val="009F2C03"/>
    <w:rsid w:val="009F31AB"/>
    <w:rsid w:val="009F7CAE"/>
    <w:rsid w:val="00A007E1"/>
    <w:rsid w:val="00A01381"/>
    <w:rsid w:val="00A026A3"/>
    <w:rsid w:val="00A04F75"/>
    <w:rsid w:val="00A0532B"/>
    <w:rsid w:val="00A05BA5"/>
    <w:rsid w:val="00A07A96"/>
    <w:rsid w:val="00A10710"/>
    <w:rsid w:val="00A14700"/>
    <w:rsid w:val="00A1682C"/>
    <w:rsid w:val="00A1686A"/>
    <w:rsid w:val="00A17613"/>
    <w:rsid w:val="00A2157E"/>
    <w:rsid w:val="00A22644"/>
    <w:rsid w:val="00A23144"/>
    <w:rsid w:val="00A231B8"/>
    <w:rsid w:val="00A2336E"/>
    <w:rsid w:val="00A2351E"/>
    <w:rsid w:val="00A23871"/>
    <w:rsid w:val="00A23C0D"/>
    <w:rsid w:val="00A23E4E"/>
    <w:rsid w:val="00A2529A"/>
    <w:rsid w:val="00A252BD"/>
    <w:rsid w:val="00A26992"/>
    <w:rsid w:val="00A27148"/>
    <w:rsid w:val="00A27B06"/>
    <w:rsid w:val="00A3155F"/>
    <w:rsid w:val="00A31AE4"/>
    <w:rsid w:val="00A31E1E"/>
    <w:rsid w:val="00A351EF"/>
    <w:rsid w:val="00A36BCB"/>
    <w:rsid w:val="00A37BE5"/>
    <w:rsid w:val="00A37CF9"/>
    <w:rsid w:val="00A42902"/>
    <w:rsid w:val="00A42C91"/>
    <w:rsid w:val="00A43D28"/>
    <w:rsid w:val="00A445CD"/>
    <w:rsid w:val="00A467F8"/>
    <w:rsid w:val="00A46951"/>
    <w:rsid w:val="00A47251"/>
    <w:rsid w:val="00A510DC"/>
    <w:rsid w:val="00A526DC"/>
    <w:rsid w:val="00A52FC1"/>
    <w:rsid w:val="00A53292"/>
    <w:rsid w:val="00A54791"/>
    <w:rsid w:val="00A5664D"/>
    <w:rsid w:val="00A56F65"/>
    <w:rsid w:val="00A60227"/>
    <w:rsid w:val="00A60D73"/>
    <w:rsid w:val="00A6295C"/>
    <w:rsid w:val="00A644F0"/>
    <w:rsid w:val="00A646D7"/>
    <w:rsid w:val="00A64C87"/>
    <w:rsid w:val="00A656FC"/>
    <w:rsid w:val="00A657FA"/>
    <w:rsid w:val="00A65C8E"/>
    <w:rsid w:val="00A662C6"/>
    <w:rsid w:val="00A673F7"/>
    <w:rsid w:val="00A702CA"/>
    <w:rsid w:val="00A712CB"/>
    <w:rsid w:val="00A71F0A"/>
    <w:rsid w:val="00A73C6C"/>
    <w:rsid w:val="00A73F66"/>
    <w:rsid w:val="00A74004"/>
    <w:rsid w:val="00A7483A"/>
    <w:rsid w:val="00A74C7E"/>
    <w:rsid w:val="00A76D75"/>
    <w:rsid w:val="00A770A8"/>
    <w:rsid w:val="00A80BA7"/>
    <w:rsid w:val="00A81071"/>
    <w:rsid w:val="00A81C84"/>
    <w:rsid w:val="00A824CC"/>
    <w:rsid w:val="00A825C7"/>
    <w:rsid w:val="00A829D5"/>
    <w:rsid w:val="00A82D83"/>
    <w:rsid w:val="00A830E6"/>
    <w:rsid w:val="00A83341"/>
    <w:rsid w:val="00A8457B"/>
    <w:rsid w:val="00A8458B"/>
    <w:rsid w:val="00A860EA"/>
    <w:rsid w:val="00A8767C"/>
    <w:rsid w:val="00A91179"/>
    <w:rsid w:val="00A9128D"/>
    <w:rsid w:val="00A94B9D"/>
    <w:rsid w:val="00A94CB8"/>
    <w:rsid w:val="00A94DB2"/>
    <w:rsid w:val="00A9613C"/>
    <w:rsid w:val="00A96297"/>
    <w:rsid w:val="00A97F2C"/>
    <w:rsid w:val="00AA0CD6"/>
    <w:rsid w:val="00AA28CA"/>
    <w:rsid w:val="00AA3909"/>
    <w:rsid w:val="00AA4319"/>
    <w:rsid w:val="00AA5A72"/>
    <w:rsid w:val="00AA65A8"/>
    <w:rsid w:val="00AA7626"/>
    <w:rsid w:val="00AB0198"/>
    <w:rsid w:val="00AB08BB"/>
    <w:rsid w:val="00AB1BCC"/>
    <w:rsid w:val="00AB308F"/>
    <w:rsid w:val="00AB35C4"/>
    <w:rsid w:val="00AB3CF5"/>
    <w:rsid w:val="00AB40BC"/>
    <w:rsid w:val="00AB4AEA"/>
    <w:rsid w:val="00AB71A8"/>
    <w:rsid w:val="00AB7235"/>
    <w:rsid w:val="00AB7677"/>
    <w:rsid w:val="00AB7E21"/>
    <w:rsid w:val="00AC1DB1"/>
    <w:rsid w:val="00AC1F59"/>
    <w:rsid w:val="00AC3BFA"/>
    <w:rsid w:val="00AC5641"/>
    <w:rsid w:val="00AC5FD5"/>
    <w:rsid w:val="00AC7138"/>
    <w:rsid w:val="00AC7D9E"/>
    <w:rsid w:val="00AD0C0C"/>
    <w:rsid w:val="00AD12D8"/>
    <w:rsid w:val="00AD2123"/>
    <w:rsid w:val="00AD3B2E"/>
    <w:rsid w:val="00AD53A7"/>
    <w:rsid w:val="00AD5BEC"/>
    <w:rsid w:val="00AD73DC"/>
    <w:rsid w:val="00AD7D62"/>
    <w:rsid w:val="00AE0853"/>
    <w:rsid w:val="00AE0D5B"/>
    <w:rsid w:val="00AE2EBC"/>
    <w:rsid w:val="00AE413E"/>
    <w:rsid w:val="00AE4D70"/>
    <w:rsid w:val="00AE4E60"/>
    <w:rsid w:val="00AE5D2B"/>
    <w:rsid w:val="00AE61BD"/>
    <w:rsid w:val="00AE7C0E"/>
    <w:rsid w:val="00AF10F3"/>
    <w:rsid w:val="00AF124A"/>
    <w:rsid w:val="00AF2184"/>
    <w:rsid w:val="00AF4A21"/>
    <w:rsid w:val="00AF5C76"/>
    <w:rsid w:val="00AF68B7"/>
    <w:rsid w:val="00AF6965"/>
    <w:rsid w:val="00AF7739"/>
    <w:rsid w:val="00B00DD7"/>
    <w:rsid w:val="00B01362"/>
    <w:rsid w:val="00B024F8"/>
    <w:rsid w:val="00B025E6"/>
    <w:rsid w:val="00B02733"/>
    <w:rsid w:val="00B039D8"/>
    <w:rsid w:val="00B04256"/>
    <w:rsid w:val="00B04A1D"/>
    <w:rsid w:val="00B04F01"/>
    <w:rsid w:val="00B05533"/>
    <w:rsid w:val="00B05685"/>
    <w:rsid w:val="00B05758"/>
    <w:rsid w:val="00B05940"/>
    <w:rsid w:val="00B05AD0"/>
    <w:rsid w:val="00B07954"/>
    <w:rsid w:val="00B114A3"/>
    <w:rsid w:val="00B11B63"/>
    <w:rsid w:val="00B14284"/>
    <w:rsid w:val="00B14620"/>
    <w:rsid w:val="00B153D6"/>
    <w:rsid w:val="00B16445"/>
    <w:rsid w:val="00B169D3"/>
    <w:rsid w:val="00B20C74"/>
    <w:rsid w:val="00B20F47"/>
    <w:rsid w:val="00B225A1"/>
    <w:rsid w:val="00B23747"/>
    <w:rsid w:val="00B25228"/>
    <w:rsid w:val="00B25498"/>
    <w:rsid w:val="00B255CA"/>
    <w:rsid w:val="00B27770"/>
    <w:rsid w:val="00B317B1"/>
    <w:rsid w:val="00B33B97"/>
    <w:rsid w:val="00B346B0"/>
    <w:rsid w:val="00B37127"/>
    <w:rsid w:val="00B37BE2"/>
    <w:rsid w:val="00B41CED"/>
    <w:rsid w:val="00B423D4"/>
    <w:rsid w:val="00B43369"/>
    <w:rsid w:val="00B43AE8"/>
    <w:rsid w:val="00B44E73"/>
    <w:rsid w:val="00B46F67"/>
    <w:rsid w:val="00B5039B"/>
    <w:rsid w:val="00B5049E"/>
    <w:rsid w:val="00B5054E"/>
    <w:rsid w:val="00B511EB"/>
    <w:rsid w:val="00B51D21"/>
    <w:rsid w:val="00B52732"/>
    <w:rsid w:val="00B53F6E"/>
    <w:rsid w:val="00B54D7C"/>
    <w:rsid w:val="00B551D0"/>
    <w:rsid w:val="00B55807"/>
    <w:rsid w:val="00B55850"/>
    <w:rsid w:val="00B56525"/>
    <w:rsid w:val="00B57EE0"/>
    <w:rsid w:val="00B613A7"/>
    <w:rsid w:val="00B6184D"/>
    <w:rsid w:val="00B62283"/>
    <w:rsid w:val="00B62652"/>
    <w:rsid w:val="00B62FAB"/>
    <w:rsid w:val="00B62FAF"/>
    <w:rsid w:val="00B6308D"/>
    <w:rsid w:val="00B63BB3"/>
    <w:rsid w:val="00B6625E"/>
    <w:rsid w:val="00B66585"/>
    <w:rsid w:val="00B6672B"/>
    <w:rsid w:val="00B7031F"/>
    <w:rsid w:val="00B71235"/>
    <w:rsid w:val="00B71366"/>
    <w:rsid w:val="00B71D66"/>
    <w:rsid w:val="00B71DE3"/>
    <w:rsid w:val="00B72489"/>
    <w:rsid w:val="00B72C77"/>
    <w:rsid w:val="00B72FAC"/>
    <w:rsid w:val="00B736D8"/>
    <w:rsid w:val="00B74281"/>
    <w:rsid w:val="00B742D1"/>
    <w:rsid w:val="00B75CAC"/>
    <w:rsid w:val="00B767F8"/>
    <w:rsid w:val="00B770E3"/>
    <w:rsid w:val="00B7744E"/>
    <w:rsid w:val="00B82B08"/>
    <w:rsid w:val="00B84EC1"/>
    <w:rsid w:val="00B875FD"/>
    <w:rsid w:val="00B90905"/>
    <w:rsid w:val="00B909E2"/>
    <w:rsid w:val="00B91CE1"/>
    <w:rsid w:val="00B927D2"/>
    <w:rsid w:val="00B92CAD"/>
    <w:rsid w:val="00B93787"/>
    <w:rsid w:val="00B939FB"/>
    <w:rsid w:val="00B94BB8"/>
    <w:rsid w:val="00B9532B"/>
    <w:rsid w:val="00B957E5"/>
    <w:rsid w:val="00B959E9"/>
    <w:rsid w:val="00B96231"/>
    <w:rsid w:val="00BA016B"/>
    <w:rsid w:val="00BA04A8"/>
    <w:rsid w:val="00BA08C2"/>
    <w:rsid w:val="00BA096B"/>
    <w:rsid w:val="00BA1C0B"/>
    <w:rsid w:val="00BA502D"/>
    <w:rsid w:val="00BB007C"/>
    <w:rsid w:val="00BB0373"/>
    <w:rsid w:val="00BB1516"/>
    <w:rsid w:val="00BB1C3F"/>
    <w:rsid w:val="00BB2A33"/>
    <w:rsid w:val="00BB3B02"/>
    <w:rsid w:val="00BB3DF5"/>
    <w:rsid w:val="00BB47C0"/>
    <w:rsid w:val="00BB56E3"/>
    <w:rsid w:val="00BB5CAE"/>
    <w:rsid w:val="00BB68AE"/>
    <w:rsid w:val="00BB6ECC"/>
    <w:rsid w:val="00BC002F"/>
    <w:rsid w:val="00BC0CCA"/>
    <w:rsid w:val="00BC3219"/>
    <w:rsid w:val="00BC332A"/>
    <w:rsid w:val="00BC4EF0"/>
    <w:rsid w:val="00BC68DF"/>
    <w:rsid w:val="00BC6CBC"/>
    <w:rsid w:val="00BD0F45"/>
    <w:rsid w:val="00BD270B"/>
    <w:rsid w:val="00BD2B2B"/>
    <w:rsid w:val="00BD311B"/>
    <w:rsid w:val="00BD4566"/>
    <w:rsid w:val="00BD5504"/>
    <w:rsid w:val="00BD5B58"/>
    <w:rsid w:val="00BD6950"/>
    <w:rsid w:val="00BD782B"/>
    <w:rsid w:val="00BD7AC4"/>
    <w:rsid w:val="00BD7E64"/>
    <w:rsid w:val="00BE1092"/>
    <w:rsid w:val="00BE1D39"/>
    <w:rsid w:val="00BE2616"/>
    <w:rsid w:val="00BE28DA"/>
    <w:rsid w:val="00BE3A97"/>
    <w:rsid w:val="00BE6EA2"/>
    <w:rsid w:val="00BF1A13"/>
    <w:rsid w:val="00BF246E"/>
    <w:rsid w:val="00BF3BF2"/>
    <w:rsid w:val="00BF4073"/>
    <w:rsid w:val="00BF49A6"/>
    <w:rsid w:val="00BF554F"/>
    <w:rsid w:val="00BF6833"/>
    <w:rsid w:val="00BF6A5A"/>
    <w:rsid w:val="00BF6CE0"/>
    <w:rsid w:val="00C00474"/>
    <w:rsid w:val="00C02ABF"/>
    <w:rsid w:val="00C04D0D"/>
    <w:rsid w:val="00C04F59"/>
    <w:rsid w:val="00C052A2"/>
    <w:rsid w:val="00C060EC"/>
    <w:rsid w:val="00C06A72"/>
    <w:rsid w:val="00C0764B"/>
    <w:rsid w:val="00C07CC8"/>
    <w:rsid w:val="00C10D64"/>
    <w:rsid w:val="00C11F65"/>
    <w:rsid w:val="00C123D6"/>
    <w:rsid w:val="00C12D42"/>
    <w:rsid w:val="00C1343F"/>
    <w:rsid w:val="00C13789"/>
    <w:rsid w:val="00C15F93"/>
    <w:rsid w:val="00C21085"/>
    <w:rsid w:val="00C212BE"/>
    <w:rsid w:val="00C21366"/>
    <w:rsid w:val="00C2138A"/>
    <w:rsid w:val="00C23069"/>
    <w:rsid w:val="00C23308"/>
    <w:rsid w:val="00C2345E"/>
    <w:rsid w:val="00C238B5"/>
    <w:rsid w:val="00C24791"/>
    <w:rsid w:val="00C252B9"/>
    <w:rsid w:val="00C2658F"/>
    <w:rsid w:val="00C27F82"/>
    <w:rsid w:val="00C31C78"/>
    <w:rsid w:val="00C31D56"/>
    <w:rsid w:val="00C32266"/>
    <w:rsid w:val="00C33833"/>
    <w:rsid w:val="00C34C50"/>
    <w:rsid w:val="00C37CA5"/>
    <w:rsid w:val="00C37E0C"/>
    <w:rsid w:val="00C408AD"/>
    <w:rsid w:val="00C43021"/>
    <w:rsid w:val="00C43194"/>
    <w:rsid w:val="00C43D18"/>
    <w:rsid w:val="00C43D4F"/>
    <w:rsid w:val="00C44421"/>
    <w:rsid w:val="00C44DE2"/>
    <w:rsid w:val="00C4605D"/>
    <w:rsid w:val="00C4633E"/>
    <w:rsid w:val="00C467D6"/>
    <w:rsid w:val="00C506DF"/>
    <w:rsid w:val="00C50CD2"/>
    <w:rsid w:val="00C539E7"/>
    <w:rsid w:val="00C54078"/>
    <w:rsid w:val="00C54936"/>
    <w:rsid w:val="00C57D60"/>
    <w:rsid w:val="00C60720"/>
    <w:rsid w:val="00C60D56"/>
    <w:rsid w:val="00C61ECE"/>
    <w:rsid w:val="00C6239E"/>
    <w:rsid w:val="00C63281"/>
    <w:rsid w:val="00C63D34"/>
    <w:rsid w:val="00C64439"/>
    <w:rsid w:val="00C6687B"/>
    <w:rsid w:val="00C66D26"/>
    <w:rsid w:val="00C70E5D"/>
    <w:rsid w:val="00C71A0A"/>
    <w:rsid w:val="00C71A16"/>
    <w:rsid w:val="00C728F4"/>
    <w:rsid w:val="00C74508"/>
    <w:rsid w:val="00C74894"/>
    <w:rsid w:val="00C759B3"/>
    <w:rsid w:val="00C75D73"/>
    <w:rsid w:val="00C809B1"/>
    <w:rsid w:val="00C81DC1"/>
    <w:rsid w:val="00C83974"/>
    <w:rsid w:val="00C8482E"/>
    <w:rsid w:val="00C85542"/>
    <w:rsid w:val="00C863FE"/>
    <w:rsid w:val="00C90F5E"/>
    <w:rsid w:val="00C9257D"/>
    <w:rsid w:val="00C92954"/>
    <w:rsid w:val="00C92A93"/>
    <w:rsid w:val="00C92DB6"/>
    <w:rsid w:val="00C948BE"/>
    <w:rsid w:val="00C94B51"/>
    <w:rsid w:val="00C96F0A"/>
    <w:rsid w:val="00C97361"/>
    <w:rsid w:val="00C97608"/>
    <w:rsid w:val="00C97ADE"/>
    <w:rsid w:val="00CA01E5"/>
    <w:rsid w:val="00CA064E"/>
    <w:rsid w:val="00CA0F52"/>
    <w:rsid w:val="00CA1361"/>
    <w:rsid w:val="00CA3936"/>
    <w:rsid w:val="00CA39F4"/>
    <w:rsid w:val="00CA3B72"/>
    <w:rsid w:val="00CA43AD"/>
    <w:rsid w:val="00CA634D"/>
    <w:rsid w:val="00CA7B64"/>
    <w:rsid w:val="00CA7CA7"/>
    <w:rsid w:val="00CB0172"/>
    <w:rsid w:val="00CB0A62"/>
    <w:rsid w:val="00CB22AB"/>
    <w:rsid w:val="00CB43A3"/>
    <w:rsid w:val="00CB46E7"/>
    <w:rsid w:val="00CB49C2"/>
    <w:rsid w:val="00CB73E5"/>
    <w:rsid w:val="00CB7FA0"/>
    <w:rsid w:val="00CC004A"/>
    <w:rsid w:val="00CC0171"/>
    <w:rsid w:val="00CC1940"/>
    <w:rsid w:val="00CC2604"/>
    <w:rsid w:val="00CC29E4"/>
    <w:rsid w:val="00CC35D5"/>
    <w:rsid w:val="00CC4D6D"/>
    <w:rsid w:val="00CC50ED"/>
    <w:rsid w:val="00CC5661"/>
    <w:rsid w:val="00CC5F1F"/>
    <w:rsid w:val="00CC6173"/>
    <w:rsid w:val="00CC687D"/>
    <w:rsid w:val="00CC6C48"/>
    <w:rsid w:val="00CC77E7"/>
    <w:rsid w:val="00CD061C"/>
    <w:rsid w:val="00CD0BFF"/>
    <w:rsid w:val="00CD1392"/>
    <w:rsid w:val="00CD243E"/>
    <w:rsid w:val="00CD3980"/>
    <w:rsid w:val="00CD5E4B"/>
    <w:rsid w:val="00CD6F36"/>
    <w:rsid w:val="00CD73DD"/>
    <w:rsid w:val="00CD7EC7"/>
    <w:rsid w:val="00CE1714"/>
    <w:rsid w:val="00CE2EB8"/>
    <w:rsid w:val="00CE3006"/>
    <w:rsid w:val="00CE3CF0"/>
    <w:rsid w:val="00CE7349"/>
    <w:rsid w:val="00CF0702"/>
    <w:rsid w:val="00CF1167"/>
    <w:rsid w:val="00CF1D33"/>
    <w:rsid w:val="00CF21DF"/>
    <w:rsid w:val="00CF2963"/>
    <w:rsid w:val="00CF44CF"/>
    <w:rsid w:val="00CF49A1"/>
    <w:rsid w:val="00CF5920"/>
    <w:rsid w:val="00D01314"/>
    <w:rsid w:val="00D01B54"/>
    <w:rsid w:val="00D11755"/>
    <w:rsid w:val="00D11F15"/>
    <w:rsid w:val="00D122C2"/>
    <w:rsid w:val="00D1310F"/>
    <w:rsid w:val="00D13174"/>
    <w:rsid w:val="00D13A49"/>
    <w:rsid w:val="00D14601"/>
    <w:rsid w:val="00D15AB8"/>
    <w:rsid w:val="00D17FB6"/>
    <w:rsid w:val="00D2501A"/>
    <w:rsid w:val="00D25235"/>
    <w:rsid w:val="00D26B3D"/>
    <w:rsid w:val="00D3070A"/>
    <w:rsid w:val="00D314B2"/>
    <w:rsid w:val="00D315B2"/>
    <w:rsid w:val="00D315DF"/>
    <w:rsid w:val="00D31ADC"/>
    <w:rsid w:val="00D32215"/>
    <w:rsid w:val="00D34B79"/>
    <w:rsid w:val="00D35F11"/>
    <w:rsid w:val="00D360DF"/>
    <w:rsid w:val="00D36386"/>
    <w:rsid w:val="00D41396"/>
    <w:rsid w:val="00D4149E"/>
    <w:rsid w:val="00D41DAD"/>
    <w:rsid w:val="00D42065"/>
    <w:rsid w:val="00D43E64"/>
    <w:rsid w:val="00D43F74"/>
    <w:rsid w:val="00D47C97"/>
    <w:rsid w:val="00D50756"/>
    <w:rsid w:val="00D50D9F"/>
    <w:rsid w:val="00D52005"/>
    <w:rsid w:val="00D564B7"/>
    <w:rsid w:val="00D56B80"/>
    <w:rsid w:val="00D56FE3"/>
    <w:rsid w:val="00D6019E"/>
    <w:rsid w:val="00D6039B"/>
    <w:rsid w:val="00D6101C"/>
    <w:rsid w:val="00D613C5"/>
    <w:rsid w:val="00D6175F"/>
    <w:rsid w:val="00D628F3"/>
    <w:rsid w:val="00D653F0"/>
    <w:rsid w:val="00D6604D"/>
    <w:rsid w:val="00D67A81"/>
    <w:rsid w:val="00D715C7"/>
    <w:rsid w:val="00D75C39"/>
    <w:rsid w:val="00D773BC"/>
    <w:rsid w:val="00D80D83"/>
    <w:rsid w:val="00D8171B"/>
    <w:rsid w:val="00D81883"/>
    <w:rsid w:val="00D81DF2"/>
    <w:rsid w:val="00D8336B"/>
    <w:rsid w:val="00D8340E"/>
    <w:rsid w:val="00D837DD"/>
    <w:rsid w:val="00D842EB"/>
    <w:rsid w:val="00D847E7"/>
    <w:rsid w:val="00D85577"/>
    <w:rsid w:val="00D8637F"/>
    <w:rsid w:val="00D86726"/>
    <w:rsid w:val="00D8678A"/>
    <w:rsid w:val="00D86EDD"/>
    <w:rsid w:val="00D90634"/>
    <w:rsid w:val="00D918E1"/>
    <w:rsid w:val="00D91BBE"/>
    <w:rsid w:val="00D93146"/>
    <w:rsid w:val="00D97F43"/>
    <w:rsid w:val="00DA060D"/>
    <w:rsid w:val="00DA122C"/>
    <w:rsid w:val="00DA5143"/>
    <w:rsid w:val="00DB0472"/>
    <w:rsid w:val="00DB1699"/>
    <w:rsid w:val="00DB1E68"/>
    <w:rsid w:val="00DB4241"/>
    <w:rsid w:val="00DB507D"/>
    <w:rsid w:val="00DC2D9D"/>
    <w:rsid w:val="00DC3604"/>
    <w:rsid w:val="00DC5E98"/>
    <w:rsid w:val="00DD3020"/>
    <w:rsid w:val="00DD347B"/>
    <w:rsid w:val="00DD541A"/>
    <w:rsid w:val="00DD730F"/>
    <w:rsid w:val="00DE2573"/>
    <w:rsid w:val="00DE2CCE"/>
    <w:rsid w:val="00DE3C17"/>
    <w:rsid w:val="00DE4648"/>
    <w:rsid w:val="00DE4C1A"/>
    <w:rsid w:val="00DE628F"/>
    <w:rsid w:val="00DE7CFA"/>
    <w:rsid w:val="00DE7DDE"/>
    <w:rsid w:val="00DF0085"/>
    <w:rsid w:val="00DF2720"/>
    <w:rsid w:val="00DF2ADA"/>
    <w:rsid w:val="00DF2CF8"/>
    <w:rsid w:val="00DF4805"/>
    <w:rsid w:val="00DF54A6"/>
    <w:rsid w:val="00DF7069"/>
    <w:rsid w:val="00E006C0"/>
    <w:rsid w:val="00E01729"/>
    <w:rsid w:val="00E01789"/>
    <w:rsid w:val="00E02055"/>
    <w:rsid w:val="00E0281D"/>
    <w:rsid w:val="00E03000"/>
    <w:rsid w:val="00E05473"/>
    <w:rsid w:val="00E062DE"/>
    <w:rsid w:val="00E11B3E"/>
    <w:rsid w:val="00E11CCF"/>
    <w:rsid w:val="00E14C08"/>
    <w:rsid w:val="00E150B7"/>
    <w:rsid w:val="00E15AD8"/>
    <w:rsid w:val="00E16F17"/>
    <w:rsid w:val="00E2033D"/>
    <w:rsid w:val="00E21028"/>
    <w:rsid w:val="00E2119A"/>
    <w:rsid w:val="00E21361"/>
    <w:rsid w:val="00E21BFD"/>
    <w:rsid w:val="00E21CED"/>
    <w:rsid w:val="00E22BC3"/>
    <w:rsid w:val="00E22C41"/>
    <w:rsid w:val="00E23C5E"/>
    <w:rsid w:val="00E2562A"/>
    <w:rsid w:val="00E25952"/>
    <w:rsid w:val="00E27818"/>
    <w:rsid w:val="00E32EB9"/>
    <w:rsid w:val="00E3311B"/>
    <w:rsid w:val="00E33E9C"/>
    <w:rsid w:val="00E360CB"/>
    <w:rsid w:val="00E37510"/>
    <w:rsid w:val="00E41656"/>
    <w:rsid w:val="00E42BAA"/>
    <w:rsid w:val="00E43F4E"/>
    <w:rsid w:val="00E4498C"/>
    <w:rsid w:val="00E45B4A"/>
    <w:rsid w:val="00E4773D"/>
    <w:rsid w:val="00E51256"/>
    <w:rsid w:val="00E51358"/>
    <w:rsid w:val="00E519CB"/>
    <w:rsid w:val="00E52054"/>
    <w:rsid w:val="00E543C4"/>
    <w:rsid w:val="00E55A6D"/>
    <w:rsid w:val="00E574E0"/>
    <w:rsid w:val="00E60B82"/>
    <w:rsid w:val="00E60E58"/>
    <w:rsid w:val="00E73898"/>
    <w:rsid w:val="00E7443B"/>
    <w:rsid w:val="00E74E23"/>
    <w:rsid w:val="00E75E28"/>
    <w:rsid w:val="00E767BC"/>
    <w:rsid w:val="00E773AC"/>
    <w:rsid w:val="00E801A9"/>
    <w:rsid w:val="00E80928"/>
    <w:rsid w:val="00E80B8B"/>
    <w:rsid w:val="00E8603F"/>
    <w:rsid w:val="00E872D1"/>
    <w:rsid w:val="00E87F67"/>
    <w:rsid w:val="00E92B3E"/>
    <w:rsid w:val="00E9392A"/>
    <w:rsid w:val="00E93A66"/>
    <w:rsid w:val="00E959C8"/>
    <w:rsid w:val="00E95E19"/>
    <w:rsid w:val="00EA18AC"/>
    <w:rsid w:val="00EA240A"/>
    <w:rsid w:val="00EA2882"/>
    <w:rsid w:val="00EA351A"/>
    <w:rsid w:val="00EA4CAA"/>
    <w:rsid w:val="00EA54BB"/>
    <w:rsid w:val="00EB08B5"/>
    <w:rsid w:val="00EB0D17"/>
    <w:rsid w:val="00EB2018"/>
    <w:rsid w:val="00EB2FB3"/>
    <w:rsid w:val="00EB3650"/>
    <w:rsid w:val="00EB3912"/>
    <w:rsid w:val="00EB4D2A"/>
    <w:rsid w:val="00EB7E14"/>
    <w:rsid w:val="00EC26EA"/>
    <w:rsid w:val="00EC2ABB"/>
    <w:rsid w:val="00EC4A16"/>
    <w:rsid w:val="00EC7833"/>
    <w:rsid w:val="00ED07A9"/>
    <w:rsid w:val="00ED269C"/>
    <w:rsid w:val="00ED454F"/>
    <w:rsid w:val="00ED4840"/>
    <w:rsid w:val="00ED4CB7"/>
    <w:rsid w:val="00ED66A7"/>
    <w:rsid w:val="00EE009D"/>
    <w:rsid w:val="00EE0ECF"/>
    <w:rsid w:val="00EE1298"/>
    <w:rsid w:val="00EE1EF9"/>
    <w:rsid w:val="00EE2A46"/>
    <w:rsid w:val="00EE3A69"/>
    <w:rsid w:val="00EE5222"/>
    <w:rsid w:val="00EE56C1"/>
    <w:rsid w:val="00EE64BC"/>
    <w:rsid w:val="00EE68E6"/>
    <w:rsid w:val="00EE6BF4"/>
    <w:rsid w:val="00EE7859"/>
    <w:rsid w:val="00EF3113"/>
    <w:rsid w:val="00EF3203"/>
    <w:rsid w:val="00EF39BE"/>
    <w:rsid w:val="00EF5CA8"/>
    <w:rsid w:val="00EF6123"/>
    <w:rsid w:val="00EF6629"/>
    <w:rsid w:val="00EF71C2"/>
    <w:rsid w:val="00F00027"/>
    <w:rsid w:val="00F01530"/>
    <w:rsid w:val="00F01BDD"/>
    <w:rsid w:val="00F02487"/>
    <w:rsid w:val="00F050B0"/>
    <w:rsid w:val="00F05624"/>
    <w:rsid w:val="00F058B8"/>
    <w:rsid w:val="00F060DF"/>
    <w:rsid w:val="00F063FF"/>
    <w:rsid w:val="00F0706D"/>
    <w:rsid w:val="00F102B6"/>
    <w:rsid w:val="00F10480"/>
    <w:rsid w:val="00F10730"/>
    <w:rsid w:val="00F110F9"/>
    <w:rsid w:val="00F11865"/>
    <w:rsid w:val="00F1226B"/>
    <w:rsid w:val="00F13DAF"/>
    <w:rsid w:val="00F14392"/>
    <w:rsid w:val="00F14EB4"/>
    <w:rsid w:val="00F16107"/>
    <w:rsid w:val="00F16DFE"/>
    <w:rsid w:val="00F21BA2"/>
    <w:rsid w:val="00F2203E"/>
    <w:rsid w:val="00F22084"/>
    <w:rsid w:val="00F22408"/>
    <w:rsid w:val="00F2340F"/>
    <w:rsid w:val="00F23937"/>
    <w:rsid w:val="00F2605C"/>
    <w:rsid w:val="00F27ABF"/>
    <w:rsid w:val="00F305EC"/>
    <w:rsid w:val="00F35188"/>
    <w:rsid w:val="00F4217C"/>
    <w:rsid w:val="00F43346"/>
    <w:rsid w:val="00F46FA1"/>
    <w:rsid w:val="00F47A68"/>
    <w:rsid w:val="00F512FC"/>
    <w:rsid w:val="00F52F47"/>
    <w:rsid w:val="00F54BC7"/>
    <w:rsid w:val="00F5583E"/>
    <w:rsid w:val="00F57C9C"/>
    <w:rsid w:val="00F6049F"/>
    <w:rsid w:val="00F63C38"/>
    <w:rsid w:val="00F6423D"/>
    <w:rsid w:val="00F647D7"/>
    <w:rsid w:val="00F64D36"/>
    <w:rsid w:val="00F6544E"/>
    <w:rsid w:val="00F6570A"/>
    <w:rsid w:val="00F6775C"/>
    <w:rsid w:val="00F67ACA"/>
    <w:rsid w:val="00F67F48"/>
    <w:rsid w:val="00F7138F"/>
    <w:rsid w:val="00F71D37"/>
    <w:rsid w:val="00F71F01"/>
    <w:rsid w:val="00F72504"/>
    <w:rsid w:val="00F72FB3"/>
    <w:rsid w:val="00F76D58"/>
    <w:rsid w:val="00F77009"/>
    <w:rsid w:val="00F77A79"/>
    <w:rsid w:val="00F77FCC"/>
    <w:rsid w:val="00F80729"/>
    <w:rsid w:val="00F80776"/>
    <w:rsid w:val="00F81AE7"/>
    <w:rsid w:val="00F82FEB"/>
    <w:rsid w:val="00F84D0A"/>
    <w:rsid w:val="00F85DF3"/>
    <w:rsid w:val="00F85FC6"/>
    <w:rsid w:val="00F874E4"/>
    <w:rsid w:val="00F90A2B"/>
    <w:rsid w:val="00F9224C"/>
    <w:rsid w:val="00F923C0"/>
    <w:rsid w:val="00F925CB"/>
    <w:rsid w:val="00F94230"/>
    <w:rsid w:val="00F9530A"/>
    <w:rsid w:val="00F96BF7"/>
    <w:rsid w:val="00FA1BC5"/>
    <w:rsid w:val="00FA1C32"/>
    <w:rsid w:val="00FA3177"/>
    <w:rsid w:val="00FA43B7"/>
    <w:rsid w:val="00FA4755"/>
    <w:rsid w:val="00FA4DAC"/>
    <w:rsid w:val="00FA5CC3"/>
    <w:rsid w:val="00FA70BB"/>
    <w:rsid w:val="00FB0349"/>
    <w:rsid w:val="00FB050C"/>
    <w:rsid w:val="00FB194A"/>
    <w:rsid w:val="00FB25DF"/>
    <w:rsid w:val="00FB29C6"/>
    <w:rsid w:val="00FB2B81"/>
    <w:rsid w:val="00FB5E6E"/>
    <w:rsid w:val="00FB7229"/>
    <w:rsid w:val="00FB7CA2"/>
    <w:rsid w:val="00FB7FF1"/>
    <w:rsid w:val="00FC111B"/>
    <w:rsid w:val="00FC18C4"/>
    <w:rsid w:val="00FC33B8"/>
    <w:rsid w:val="00FC343A"/>
    <w:rsid w:val="00FC3FB4"/>
    <w:rsid w:val="00FC401C"/>
    <w:rsid w:val="00FC4A7D"/>
    <w:rsid w:val="00FC4D16"/>
    <w:rsid w:val="00FC51DF"/>
    <w:rsid w:val="00FC575F"/>
    <w:rsid w:val="00FC587B"/>
    <w:rsid w:val="00FC6ABA"/>
    <w:rsid w:val="00FC6B20"/>
    <w:rsid w:val="00FC6B53"/>
    <w:rsid w:val="00FC78BA"/>
    <w:rsid w:val="00FD0BC1"/>
    <w:rsid w:val="00FD2346"/>
    <w:rsid w:val="00FD4C9D"/>
    <w:rsid w:val="00FD7E87"/>
    <w:rsid w:val="00FE3CF3"/>
    <w:rsid w:val="00FE3FCA"/>
    <w:rsid w:val="00FE5504"/>
    <w:rsid w:val="00FE5DA2"/>
    <w:rsid w:val="00FE68D8"/>
    <w:rsid w:val="00FF0ADD"/>
    <w:rsid w:val="00FF1426"/>
    <w:rsid w:val="00FF33ED"/>
    <w:rsid w:val="00FF4F08"/>
    <w:rsid w:val="00FF4F95"/>
    <w:rsid w:val="00FF59FB"/>
    <w:rsid w:val="00FF6393"/>
    <w:rsid w:val="00FF6778"/>
    <w:rsid w:val="00FF6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1B00E"/>
  <w15:docId w15:val="{0830E477-A71A-4953-AC0C-A74A7691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6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565"/>
    <w:rPr>
      <w:rFonts w:ascii="Tahoma" w:hAnsi="Tahoma" w:cs="Tahoma"/>
      <w:sz w:val="16"/>
      <w:szCs w:val="16"/>
    </w:rPr>
  </w:style>
  <w:style w:type="character" w:customStyle="1" w:styleId="BalloonTextChar">
    <w:name w:val="Balloon Text Char"/>
    <w:basedOn w:val="DefaultParagraphFont"/>
    <w:link w:val="BalloonText"/>
    <w:uiPriority w:val="99"/>
    <w:semiHidden/>
    <w:rsid w:val="004A6565"/>
    <w:rPr>
      <w:rFonts w:ascii="Tahoma" w:hAnsi="Tahoma" w:cs="Tahoma"/>
      <w:sz w:val="16"/>
      <w:szCs w:val="16"/>
    </w:rPr>
  </w:style>
  <w:style w:type="character" w:styleId="Hyperlink">
    <w:name w:val="Hyperlink"/>
    <w:basedOn w:val="DefaultParagraphFont"/>
    <w:uiPriority w:val="99"/>
    <w:unhideWhenUsed/>
    <w:rsid w:val="004A6565"/>
    <w:rPr>
      <w:color w:val="0000FF" w:themeColor="hyperlink"/>
      <w:u w:val="single"/>
    </w:rPr>
  </w:style>
  <w:style w:type="paragraph" w:styleId="Header">
    <w:name w:val="header"/>
    <w:basedOn w:val="Normal"/>
    <w:link w:val="HeaderChar"/>
    <w:uiPriority w:val="99"/>
    <w:unhideWhenUsed/>
    <w:rsid w:val="00132603"/>
    <w:pPr>
      <w:tabs>
        <w:tab w:val="center" w:pos="4513"/>
        <w:tab w:val="right" w:pos="9026"/>
      </w:tabs>
    </w:pPr>
  </w:style>
  <w:style w:type="character" w:customStyle="1" w:styleId="HeaderChar">
    <w:name w:val="Header Char"/>
    <w:basedOn w:val="DefaultParagraphFont"/>
    <w:link w:val="Header"/>
    <w:uiPriority w:val="99"/>
    <w:rsid w:val="00132603"/>
  </w:style>
  <w:style w:type="paragraph" w:styleId="Footer">
    <w:name w:val="footer"/>
    <w:basedOn w:val="Normal"/>
    <w:link w:val="FooterChar"/>
    <w:uiPriority w:val="99"/>
    <w:unhideWhenUsed/>
    <w:rsid w:val="00132603"/>
    <w:pPr>
      <w:tabs>
        <w:tab w:val="center" w:pos="4513"/>
        <w:tab w:val="right" w:pos="9026"/>
      </w:tabs>
    </w:pPr>
  </w:style>
  <w:style w:type="character" w:customStyle="1" w:styleId="FooterChar">
    <w:name w:val="Footer Char"/>
    <w:basedOn w:val="DefaultParagraphFont"/>
    <w:link w:val="Footer"/>
    <w:uiPriority w:val="99"/>
    <w:rsid w:val="00132603"/>
  </w:style>
  <w:style w:type="paragraph" w:styleId="ListParagraph">
    <w:name w:val="List Paragraph"/>
    <w:basedOn w:val="Normal"/>
    <w:uiPriority w:val="34"/>
    <w:qFormat/>
    <w:rsid w:val="00F305EC"/>
    <w:pPr>
      <w:ind w:left="720"/>
      <w:contextualSpacing/>
    </w:pPr>
  </w:style>
  <w:style w:type="paragraph" w:styleId="NoSpacing">
    <w:name w:val="No Spacing"/>
    <w:uiPriority w:val="1"/>
    <w:qFormat/>
    <w:rsid w:val="00866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TPC%20Head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TPC Headed</Template>
  <TotalTime>10</TotalTime>
  <Pages>1</Pages>
  <Words>146</Words>
  <Characters>835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Tetsworth PC</cp:lastModifiedBy>
  <cp:revision>3</cp:revision>
  <cp:lastPrinted>2018-04-13T15:04:00Z</cp:lastPrinted>
  <dcterms:created xsi:type="dcterms:W3CDTF">2019-04-16T14:00:00Z</dcterms:created>
  <dcterms:modified xsi:type="dcterms:W3CDTF">2019-04-17T10:06:00Z</dcterms:modified>
</cp:coreProperties>
</file>